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1836"/>
        <w:gridCol w:w="142"/>
        <w:gridCol w:w="7746"/>
      </w:tblGrid>
      <w:tr w:rsidR="00B609B9" w:rsidRPr="0081370E" w14:paraId="425F9977" w14:textId="77777777" w:rsidTr="00FC4EEA">
        <w:trPr>
          <w:trHeight w:val="2112"/>
        </w:trPr>
        <w:tc>
          <w:tcPr>
            <w:tcW w:w="2705" w:type="dxa"/>
            <w:gridSpan w:val="2"/>
            <w:vMerge w:val="restart"/>
            <w:tcBorders>
              <w:bottom w:val="nil"/>
            </w:tcBorders>
          </w:tcPr>
          <w:p w14:paraId="0043BB7B" w14:textId="42E6405E" w:rsidR="00B609B9" w:rsidRPr="0081370E" w:rsidRDefault="00E3436D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6402367" wp14:editId="56B8FA72">
                  <wp:extent cx="1188720" cy="1188720"/>
                  <wp:effectExtent l="0" t="0" r="0" b="0"/>
                  <wp:docPr id="2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elikki logo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03" cy="11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vMerge w:val="restart"/>
            <w:tcBorders>
              <w:bottom w:val="nil"/>
            </w:tcBorders>
          </w:tcPr>
          <w:p w14:paraId="417C0D0A" w14:textId="77777777" w:rsidR="00B609B9" w:rsidRPr="0081370E" w:rsidRDefault="00B609B9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  <w:color w:val="0F3955" w:themeColor="accent2"/>
              </w:rPr>
            </w:pPr>
          </w:p>
        </w:tc>
        <w:tc>
          <w:tcPr>
            <w:tcW w:w="7746" w:type="dxa"/>
            <w:tcBorders>
              <w:bottom w:val="nil"/>
            </w:tcBorders>
          </w:tcPr>
          <w:p w14:paraId="4F0D0AAE" w14:textId="6326A6D9" w:rsidR="00B609B9" w:rsidRPr="0081370E" w:rsidRDefault="00E3436D" w:rsidP="00310F17">
            <w:pPr>
              <w:pStyle w:val="Otsikko"/>
              <w:rPr>
                <w:noProof/>
              </w:rPr>
            </w:pPr>
            <w:r w:rsidRPr="00FE7A3D">
              <w:rPr>
                <w:noProof/>
                <w:color w:val="auto"/>
                <w:sz w:val="44"/>
                <w:szCs w:val="44"/>
              </w:rPr>
              <w:t>Mielenterveysyhdistys Mielikki ry</w:t>
            </w:r>
            <w:r w:rsidR="00B609B9" w:rsidRPr="00FE7A3D">
              <w:rPr>
                <w:noProof/>
                <w:color w:val="auto"/>
                <w:lang w:bidi="fi-FI"/>
              </w:rPr>
              <w:br/>
            </w:r>
            <w:r w:rsidRPr="00FE7A3D">
              <w:rPr>
                <w:noProof/>
                <w:color w:val="auto"/>
              </w:rPr>
              <w:t>Jäsenkirje 2 / 2020</w:t>
            </w:r>
          </w:p>
        </w:tc>
      </w:tr>
      <w:tr w:rsidR="00B609B9" w:rsidRPr="0081370E" w14:paraId="2C8E9BF5" w14:textId="77777777" w:rsidTr="00FC4EEA">
        <w:trPr>
          <w:trHeight w:val="705"/>
        </w:trPr>
        <w:tc>
          <w:tcPr>
            <w:tcW w:w="2705" w:type="dxa"/>
            <w:gridSpan w:val="2"/>
            <w:vMerge/>
          </w:tcPr>
          <w:p w14:paraId="54D87964" w14:textId="77777777" w:rsidR="00B609B9" w:rsidRPr="0081370E" w:rsidRDefault="00B609B9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142" w:type="dxa"/>
            <w:vMerge/>
          </w:tcPr>
          <w:p w14:paraId="0FB5D13D" w14:textId="77777777" w:rsidR="00B609B9" w:rsidRPr="0081370E" w:rsidRDefault="00B609B9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 w:val="restart"/>
          </w:tcPr>
          <w:p w14:paraId="4D28D7D1" w14:textId="3AF11EBB" w:rsidR="00B609B9" w:rsidRPr="00FE7A3D" w:rsidRDefault="00E3436D" w:rsidP="003557AE">
            <w:pPr>
              <w:pStyle w:val="Otsikko1"/>
              <w:rPr>
                <w:noProof/>
                <w:color w:val="auto"/>
              </w:rPr>
            </w:pPr>
            <w:r w:rsidRPr="00FE7A3D">
              <w:rPr>
                <w:noProof/>
                <w:color w:val="auto"/>
                <w:lang w:bidi="fi-FI"/>
              </w:rPr>
              <w:t>Tervehdys Sinulle!</w:t>
            </w:r>
          </w:p>
          <w:p w14:paraId="2F0A2BDE" w14:textId="4C1DE253" w:rsidR="00B609B9" w:rsidRDefault="00E3436D" w:rsidP="00E3436D">
            <w:pPr>
              <w:rPr>
                <w:noProof/>
              </w:rPr>
            </w:pPr>
            <w:r>
              <w:rPr>
                <w:noProof/>
              </w:rPr>
              <w:t xml:space="preserve">Kevätkuukausista viimeinen saatiin juuri alkuun. Kesä on </w:t>
            </w:r>
            <w:r w:rsidR="002B6887">
              <w:rPr>
                <w:noProof/>
              </w:rPr>
              <w:t>kohta tuoreimmillaan</w:t>
            </w:r>
            <w:r>
              <w:rPr>
                <w:noProof/>
              </w:rPr>
              <w:t>, ilma ja maa lämpiä</w:t>
            </w:r>
            <w:r w:rsidR="008806DB">
              <w:rPr>
                <w:noProof/>
              </w:rPr>
              <w:t>vät</w:t>
            </w:r>
            <w:r>
              <w:rPr>
                <w:noProof/>
              </w:rPr>
              <w:t xml:space="preserve"> vähitellen. </w:t>
            </w:r>
            <w:r w:rsidR="003575B3">
              <w:rPr>
                <w:noProof/>
              </w:rPr>
              <w:t>K</w:t>
            </w:r>
            <w:r>
              <w:rPr>
                <w:noProof/>
              </w:rPr>
              <w:t>evättuuli on välillä puhaltanut puut kumartamaan miltei maahan asti.</w:t>
            </w:r>
            <w:r w:rsidR="008806DB">
              <w:rPr>
                <w:noProof/>
              </w:rPr>
              <w:t xml:space="preserve"> </w:t>
            </w:r>
            <w:r w:rsidR="004B7D65">
              <w:rPr>
                <w:noProof/>
              </w:rPr>
              <w:t>Omat n</w:t>
            </w:r>
            <w:r w:rsidR="008806DB">
              <w:rPr>
                <w:noProof/>
              </w:rPr>
              <w:t>urkat ja pihapiiri o</w:t>
            </w:r>
            <w:r w:rsidR="00D51AA9">
              <w:rPr>
                <w:noProof/>
              </w:rPr>
              <w:t>vat tulleet</w:t>
            </w:r>
            <w:r w:rsidR="008806DB">
              <w:rPr>
                <w:noProof/>
              </w:rPr>
              <w:t xml:space="preserve"> </w:t>
            </w:r>
            <w:r w:rsidR="00D51AA9">
              <w:rPr>
                <w:noProof/>
              </w:rPr>
              <w:t>vieläkin tutumm</w:t>
            </w:r>
            <w:r w:rsidR="004B7D65">
              <w:rPr>
                <w:noProof/>
              </w:rPr>
              <w:t>iksi</w:t>
            </w:r>
            <w:r w:rsidR="008806DB">
              <w:rPr>
                <w:noProof/>
              </w:rPr>
              <w:t xml:space="preserve"> ja läheiset lenkki- ja</w:t>
            </w:r>
            <w:r w:rsidR="00D51AA9">
              <w:rPr>
                <w:noProof/>
              </w:rPr>
              <w:t xml:space="preserve"> </w:t>
            </w:r>
            <w:r w:rsidR="008806DB">
              <w:rPr>
                <w:noProof/>
              </w:rPr>
              <w:t>metsäpolut on mitattu moneen kertaan.</w:t>
            </w:r>
          </w:p>
          <w:p w14:paraId="2BD7DFED" w14:textId="09D7DAEE" w:rsidR="008806DB" w:rsidRDefault="00E3436D" w:rsidP="00E3436D">
            <w:pPr>
              <w:rPr>
                <w:noProof/>
              </w:rPr>
            </w:pPr>
            <w:r>
              <w:rPr>
                <w:noProof/>
              </w:rPr>
              <w:t xml:space="preserve">Tänä poikkeuksellisena keväänä kodin merkitys on monen ajatuksissa muuttanut muotoaan. </w:t>
            </w:r>
            <w:r w:rsidR="00FC4EEA">
              <w:rPr>
                <w:noProof/>
              </w:rPr>
              <w:t>K</w:t>
            </w:r>
            <w:r w:rsidR="008806DB">
              <w:rPr>
                <w:noProof/>
              </w:rPr>
              <w:t>oti on turvasatama ja latautumispaikka sekä paikka, jossa saa olla ihan sellainen kuin o</w:t>
            </w:r>
            <w:r w:rsidR="003575B3">
              <w:rPr>
                <w:noProof/>
              </w:rPr>
              <w:t>n</w:t>
            </w:r>
            <w:r w:rsidR="008806DB">
              <w:rPr>
                <w:noProof/>
              </w:rPr>
              <w:t>. Koti on minun puolellani</w:t>
            </w:r>
            <w:r w:rsidR="004B7D65">
              <w:rPr>
                <w:noProof/>
              </w:rPr>
              <w:t xml:space="preserve">, </w:t>
            </w:r>
            <w:r w:rsidR="008806DB">
              <w:rPr>
                <w:noProof/>
              </w:rPr>
              <w:t xml:space="preserve">se on linnake, jonka miehistö vetää yhtä köyttä ja täydentävät toisiaan. </w:t>
            </w:r>
            <w:r w:rsidR="004B7D65">
              <w:rPr>
                <w:noProof/>
              </w:rPr>
              <w:t>Koti on siellä, missä sydän on – niinkin sanotaan. Koti ei välttämättä ole sidottu nurkkiin ja parruihin.</w:t>
            </w:r>
            <w:r w:rsidR="00CA719B">
              <w:rPr>
                <w:noProof/>
              </w:rPr>
              <w:t xml:space="preserve"> Koti on voi olla yhteisö ja monella on nyt koti-ikävä.</w:t>
            </w:r>
          </w:p>
          <w:p w14:paraId="4CCE2A0C" w14:textId="562E38A0" w:rsidR="00470A61" w:rsidRDefault="008806DB" w:rsidP="00E3436D">
            <w:pPr>
              <w:rPr>
                <w:noProof/>
              </w:rPr>
            </w:pPr>
            <w:r>
              <w:rPr>
                <w:noProof/>
              </w:rPr>
              <w:t xml:space="preserve">Koti on ollut </w:t>
            </w:r>
            <w:r w:rsidR="00D51AA9">
              <w:rPr>
                <w:noProof/>
              </w:rPr>
              <w:t>tänä keväänä mullistuksessa. Monen oma tila</w:t>
            </w:r>
            <w:r>
              <w:rPr>
                <w:noProof/>
              </w:rPr>
              <w:t xml:space="preserve"> on muuttunut </w:t>
            </w:r>
            <w:r w:rsidR="00D51AA9">
              <w:rPr>
                <w:noProof/>
              </w:rPr>
              <w:t xml:space="preserve">vuorotellen </w:t>
            </w:r>
            <w:r>
              <w:rPr>
                <w:noProof/>
              </w:rPr>
              <w:t>harrastuspaikaksi, kuntosaliksi, pyhäköksi, suurkeittiöksi, kouluksi, hoitopaikaksi, sairaalaksi, joogasaliksi</w:t>
            </w:r>
            <w:r w:rsidR="00D51AA9">
              <w:rPr>
                <w:noProof/>
              </w:rPr>
              <w:t xml:space="preserve">, tanssilavaksi, </w:t>
            </w:r>
            <w:r w:rsidR="00223E72">
              <w:rPr>
                <w:noProof/>
              </w:rPr>
              <w:t xml:space="preserve">lehtisaliksi, </w:t>
            </w:r>
            <w:r w:rsidR="00D51AA9">
              <w:rPr>
                <w:noProof/>
              </w:rPr>
              <w:t>musiikkikonsertiksi</w:t>
            </w:r>
            <w:r w:rsidR="00470A61">
              <w:rPr>
                <w:noProof/>
              </w:rPr>
              <w:t>, kokoushuoneeksi, työpaikaksi</w:t>
            </w:r>
            <w:r w:rsidR="00D51AA9">
              <w:rPr>
                <w:noProof/>
              </w:rPr>
              <w:t>.</w:t>
            </w:r>
            <w:r w:rsidR="004B7D65">
              <w:rPr>
                <w:noProof/>
              </w:rPr>
              <w:t>.</w:t>
            </w:r>
            <w:r w:rsidR="00FC4EEA">
              <w:rPr>
                <w:noProof/>
              </w:rPr>
              <w:t xml:space="preserve"> </w:t>
            </w:r>
            <w:r w:rsidR="004B7D65">
              <w:rPr>
                <w:noProof/>
              </w:rPr>
              <w:t xml:space="preserve">Välillä on ollut täyttä, ihan hullunmyllyä! Uutistulva on saanut </w:t>
            </w:r>
            <w:r w:rsidR="003575B3">
              <w:rPr>
                <w:noProof/>
              </w:rPr>
              <w:t>kodin tuntumaan ahtaalta</w:t>
            </w:r>
            <w:r w:rsidR="004B7D65">
              <w:rPr>
                <w:noProof/>
              </w:rPr>
              <w:t xml:space="preserve"> – epätietoisuus on saanut pään käymään ylikierroksilla. Mitä tapahtuu nyt? Mitä tapahtuu kesällä? Tätä kaikkea liikaa järistystä on ollut pakko paeta metsään ja luontoon, jotta </w:t>
            </w:r>
            <w:r w:rsidR="002B6887">
              <w:rPr>
                <w:noProof/>
              </w:rPr>
              <w:t>oma tila</w:t>
            </w:r>
            <w:r w:rsidR="004B7D65">
              <w:rPr>
                <w:noProof/>
              </w:rPr>
              <w:t xml:space="preserve"> olisi edes </w:t>
            </w:r>
            <w:r w:rsidR="002B6887">
              <w:rPr>
                <w:noProof/>
              </w:rPr>
              <w:t>hetken avara, sellainen</w:t>
            </w:r>
            <w:r w:rsidR="004B7D65">
              <w:rPr>
                <w:noProof/>
              </w:rPr>
              <w:t xml:space="preserve"> ku</w:t>
            </w:r>
            <w:r w:rsidR="002B6887">
              <w:rPr>
                <w:noProof/>
              </w:rPr>
              <w:t>i</w:t>
            </w:r>
            <w:r w:rsidR="004B7D65">
              <w:rPr>
                <w:noProof/>
              </w:rPr>
              <w:t xml:space="preserve">n </w:t>
            </w:r>
            <w:r w:rsidR="002B6887">
              <w:rPr>
                <w:noProof/>
              </w:rPr>
              <w:t xml:space="preserve">se oli ennen kuin </w:t>
            </w:r>
            <w:r w:rsidR="004B7D65">
              <w:rPr>
                <w:noProof/>
              </w:rPr>
              <w:t xml:space="preserve">koko maailma </w:t>
            </w:r>
            <w:r w:rsidR="002B6887">
              <w:rPr>
                <w:noProof/>
              </w:rPr>
              <w:t>tuli</w:t>
            </w:r>
            <w:r w:rsidR="004B7D65">
              <w:rPr>
                <w:noProof/>
              </w:rPr>
              <w:t xml:space="preserve"> väkisin tykö ja pakott</w:t>
            </w:r>
            <w:r w:rsidR="002B6887">
              <w:rPr>
                <w:noProof/>
              </w:rPr>
              <w:t>i</w:t>
            </w:r>
            <w:r w:rsidR="004B7D65">
              <w:rPr>
                <w:noProof/>
              </w:rPr>
              <w:t xml:space="preserve"> meitä olemaan eristyksissä.</w:t>
            </w:r>
            <w:r w:rsidR="00470A61">
              <w:rPr>
                <w:noProof/>
              </w:rPr>
              <w:t xml:space="preserve"> Ahtaassa väenpaljoudessa voi </w:t>
            </w:r>
            <w:r w:rsidR="00E90105">
              <w:rPr>
                <w:noProof/>
              </w:rPr>
              <w:t>tuntea itsensä yksinäiseksi</w:t>
            </w:r>
            <w:r w:rsidR="00470A61">
              <w:rPr>
                <w:noProof/>
              </w:rPr>
              <w:t>, yksin voi olla monella tavalla</w:t>
            </w:r>
            <w:r w:rsidR="0022307D">
              <w:rPr>
                <w:noProof/>
              </w:rPr>
              <w:t xml:space="preserve"> ja aina se ei ole oma valinta</w:t>
            </w:r>
            <w:r w:rsidR="00470A61">
              <w:rPr>
                <w:noProof/>
              </w:rPr>
              <w:t xml:space="preserve">.  </w:t>
            </w:r>
          </w:p>
          <w:p w14:paraId="34083792" w14:textId="3E2B4C11" w:rsidR="001C3270" w:rsidRDefault="00FC4EEA" w:rsidP="00E3436D">
            <w:pPr>
              <w:rPr>
                <w:noProof/>
              </w:rPr>
            </w:pPr>
            <w:r>
              <w:rPr>
                <w:noProof/>
              </w:rPr>
              <w:t xml:space="preserve">Mullistus on ollut myös Mielikin toiminnassa! </w:t>
            </w:r>
            <w:r w:rsidR="00E90105">
              <w:rPr>
                <w:noProof/>
              </w:rPr>
              <w:t>Heti kun tämä poikkeuksellinen tilanne alkoi</w:t>
            </w:r>
            <w:r w:rsidR="00CC737E">
              <w:rPr>
                <w:noProof/>
              </w:rPr>
              <w:t xml:space="preserve"> valkenemaan</w:t>
            </w:r>
            <w:r w:rsidR="00E90105">
              <w:rPr>
                <w:noProof/>
              </w:rPr>
              <w:t xml:space="preserve">, alettiin yhdistyksen toimintaa muuttamaan niin, että toiminta vastaisi parhaalla mahdollisella tavalla </w:t>
            </w:r>
            <w:r w:rsidR="005332E1">
              <w:rPr>
                <w:noProof/>
              </w:rPr>
              <w:t xml:space="preserve">Mielikin </w:t>
            </w:r>
            <w:r w:rsidR="00E90105">
              <w:rPr>
                <w:noProof/>
              </w:rPr>
              <w:t>jäsen</w:t>
            </w:r>
            <w:r w:rsidR="005332E1">
              <w:rPr>
                <w:noProof/>
              </w:rPr>
              <w:t>ien</w:t>
            </w:r>
            <w:r w:rsidR="00E90105">
              <w:rPr>
                <w:noProof/>
              </w:rPr>
              <w:t xml:space="preserve"> tarpei</w:t>
            </w:r>
            <w:r w:rsidR="003575B3">
              <w:rPr>
                <w:noProof/>
              </w:rPr>
              <w:t>siin</w:t>
            </w:r>
            <w:r w:rsidR="00CA719B">
              <w:rPr>
                <w:noProof/>
              </w:rPr>
              <w:t xml:space="preserve"> uudessa tilanteessa</w:t>
            </w:r>
            <w:r w:rsidR="00E90105">
              <w:rPr>
                <w:noProof/>
              </w:rPr>
              <w:t>.</w:t>
            </w:r>
            <w:r w:rsidR="001C3270" w:rsidRPr="004E1D1F">
              <w:t xml:space="preserve"> </w:t>
            </w:r>
            <w:r w:rsidR="00F37C7C">
              <w:t xml:space="preserve">Mielikki on toiminut koko ajan täydellä teholla, </w:t>
            </w:r>
            <w:r w:rsidR="005332E1">
              <w:t xml:space="preserve">vaikkakin </w:t>
            </w:r>
            <w:r w:rsidR="00F37C7C">
              <w:t xml:space="preserve">eri tavalla kuin ennen. </w:t>
            </w:r>
            <w:r w:rsidR="001C3270" w:rsidRPr="004E1D1F">
              <w:t xml:space="preserve">Toiminnassa on </w:t>
            </w:r>
            <w:r w:rsidR="001C3270">
              <w:t>mukauduttu</w:t>
            </w:r>
            <w:r w:rsidR="001C3270" w:rsidRPr="004E1D1F">
              <w:t xml:space="preserve"> kaikille uuteen poikkeustilanteeseen, josta meillä kenelläkään ei ole aiempaa kokemusta.</w:t>
            </w:r>
            <w:r w:rsidR="002B6887">
              <w:t xml:space="preserve"> Tavoite</w:t>
            </w:r>
            <w:r w:rsidR="00CA719B">
              <w:t xml:space="preserve"> ”</w:t>
            </w:r>
            <w:r w:rsidR="00CA719B">
              <w:t>yksinäisyyden tunteen poisto</w:t>
            </w:r>
            <w:r w:rsidR="002B6887">
              <w:t xml:space="preserve"> </w:t>
            </w:r>
            <w:r w:rsidR="00CA719B">
              <w:t xml:space="preserve">” on </w:t>
            </w:r>
            <w:r w:rsidR="006B5A83">
              <w:t>pysynyt samana</w:t>
            </w:r>
            <w:r w:rsidR="00CA719B">
              <w:t>.</w:t>
            </w:r>
          </w:p>
          <w:p w14:paraId="6D8F03F5" w14:textId="17B48993" w:rsidR="001C3270" w:rsidRDefault="001C3270" w:rsidP="00E3436D">
            <w:pPr>
              <w:rPr>
                <w:noProof/>
              </w:rPr>
            </w:pPr>
            <w:r w:rsidRPr="001C3270">
              <w:rPr>
                <w:noProof/>
              </w:rPr>
              <w:t>Kasvokkain tapahtuva toiminta on nyt tauolla toistaiseksi</w:t>
            </w:r>
            <w:r w:rsidR="0097747B">
              <w:rPr>
                <w:noProof/>
              </w:rPr>
              <w:t>, mutta</w:t>
            </w:r>
            <w:r w:rsidRPr="001C3270">
              <w:rPr>
                <w:noProof/>
              </w:rPr>
              <w:t xml:space="preserve"> tilanne muuttu</w:t>
            </w:r>
            <w:r w:rsidR="00F3518D">
              <w:rPr>
                <w:noProof/>
              </w:rPr>
              <w:t>u näillä näkymin</w:t>
            </w:r>
            <w:r w:rsidRPr="001C3270">
              <w:rPr>
                <w:noProof/>
              </w:rPr>
              <w:t xml:space="preserve"> kun poikkeusrajoitteita puretaan hallituksen ja terveysviranomaisten toimesta</w:t>
            </w:r>
            <w:r w:rsidR="0097747B">
              <w:rPr>
                <w:noProof/>
              </w:rPr>
              <w:t xml:space="preserve"> kesäkuun alussa</w:t>
            </w:r>
            <w:r w:rsidRPr="001C3270">
              <w:rPr>
                <w:noProof/>
              </w:rPr>
              <w:t>.</w:t>
            </w:r>
            <w:r w:rsidR="00AE0032">
              <w:rPr>
                <w:noProof/>
              </w:rPr>
              <w:t xml:space="preserve"> </w:t>
            </w:r>
            <w:r w:rsidR="00F3518D">
              <w:rPr>
                <w:noProof/>
              </w:rPr>
              <w:t xml:space="preserve">Tässä mukana on lukujärjestys ulkona toimiviin aktiviteetteihin. </w:t>
            </w:r>
            <w:r w:rsidR="00EC0E2D">
              <w:rPr>
                <w:noProof/>
              </w:rPr>
              <w:t>Tähän toki voi tulla muutos vielä, jos taas rajoitteita tiukennetaan.</w:t>
            </w:r>
            <w:r w:rsidR="00687588">
              <w:rPr>
                <w:noProof/>
              </w:rPr>
              <w:t xml:space="preserve"> </w:t>
            </w:r>
            <w:r w:rsidR="00687588">
              <w:t>Ohjeistusvastuu on aluehallintovirastoilla, jotka puolestaan saavat ohjausta eri ministeriöistä</w:t>
            </w:r>
            <w:r w:rsidR="00687588">
              <w:t xml:space="preserve"> – tätä kirjoittaessani kunnollista, yhtenevää ohjeistusta ei ole vielä tullut.</w:t>
            </w:r>
            <w:r w:rsidR="003508FA">
              <w:t xml:space="preserve"> Toisissa kunnissa käsketään toimimaan sakon uhalla ja toisissa kielletään vedoten poikkeustilaan.</w:t>
            </w:r>
            <w:r w:rsidR="006100BF">
              <w:t xml:space="preserve"> Selkeitä ohjeita todella kaivataan</w:t>
            </w:r>
          </w:p>
          <w:p w14:paraId="7AA5570A" w14:textId="0875DCB3" w:rsidR="00EC0E2D" w:rsidRPr="00EC0E2D" w:rsidRDefault="00E90105" w:rsidP="00EC0E2D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Tällä hetkellä </w:t>
            </w:r>
            <w:r w:rsidR="00F37C7C">
              <w:rPr>
                <w:noProof/>
              </w:rPr>
              <w:t xml:space="preserve">pääosin </w:t>
            </w:r>
            <w:r w:rsidR="00AD61AA">
              <w:rPr>
                <w:noProof/>
              </w:rPr>
              <w:t>tapaamiset</w:t>
            </w:r>
            <w:r w:rsidR="00F37C7C">
              <w:rPr>
                <w:noProof/>
              </w:rPr>
              <w:t xml:space="preserve"> tapahtuvat netitse ja puhelimitse.</w:t>
            </w:r>
            <w:r>
              <w:rPr>
                <w:noProof/>
              </w:rPr>
              <w:t xml:space="preserve"> Mielikkiluuri</w:t>
            </w:r>
            <w:r w:rsidR="00517D72">
              <w:rPr>
                <w:noProof/>
              </w:rPr>
              <w:t xml:space="preserve"> päivystää </w:t>
            </w:r>
            <w:r w:rsidR="00EC0E2D">
              <w:rPr>
                <w:noProof/>
              </w:rPr>
              <w:t xml:space="preserve">toukokuussa </w:t>
            </w:r>
            <w:r w:rsidR="00517D72">
              <w:rPr>
                <w:noProof/>
              </w:rPr>
              <w:t>joka arkipäivä klo 11 – 15</w:t>
            </w:r>
            <w:r w:rsidR="00EC0E2D">
              <w:rPr>
                <w:noProof/>
              </w:rPr>
              <w:t xml:space="preserve"> ja kesäkuussa tiistaisin ja perjantaisin. Voit jättää myös soittopyynnön tekstiviestinä</w:t>
            </w:r>
            <w:r w:rsidR="00517D72">
              <w:rPr>
                <w:noProof/>
              </w:rPr>
              <w:t xml:space="preserve">. </w:t>
            </w:r>
            <w:r w:rsidR="00517D72" w:rsidRPr="00517D72">
              <w:rPr>
                <w:noProof/>
              </w:rPr>
              <w:t>”</w:t>
            </w:r>
            <w:r w:rsidR="00517D72">
              <w:rPr>
                <w:noProof/>
              </w:rPr>
              <w:t>P</w:t>
            </w:r>
            <w:r w:rsidR="00517D72" w:rsidRPr="00517D72">
              <w:rPr>
                <w:noProof/>
              </w:rPr>
              <w:t>uhelinpäivystykselle” ei ole rajattu tiettyä kohderyhmää, vaan se on</w:t>
            </w:r>
            <w:r w:rsidR="00EC0E2D">
              <w:rPr>
                <w:noProof/>
              </w:rPr>
              <w:t xml:space="preserve"> </w:t>
            </w:r>
            <w:r w:rsidR="00517D72" w:rsidRPr="00517D72">
              <w:rPr>
                <w:noProof/>
              </w:rPr>
              <w:t xml:space="preserve">kaikille avoin. Kyse ei ole kriisipuhelimesta, vaan </w:t>
            </w:r>
            <w:r w:rsidR="00EC0E2D">
              <w:rPr>
                <w:noProof/>
              </w:rPr>
              <w:t xml:space="preserve">mahdollisuudesta </w:t>
            </w:r>
            <w:r w:rsidR="00517D72" w:rsidRPr="00517D72">
              <w:rPr>
                <w:noProof/>
              </w:rPr>
              <w:t>kuulumisien vaihtoon ja esim. tähän poikkeustilanteeseen liittyvien kysymysten pohtimisee</w:t>
            </w:r>
            <w:r w:rsidR="00EC0E2D">
              <w:rPr>
                <w:noProof/>
              </w:rPr>
              <w:t xml:space="preserve">n </w:t>
            </w:r>
            <w:r w:rsidR="00517D72" w:rsidRPr="00517D72">
              <w:rPr>
                <w:noProof/>
              </w:rPr>
              <w:t>yhdessä olohuonevastaavan kanssa.</w:t>
            </w:r>
            <w:r w:rsidR="00EC0E2D">
              <w:rPr>
                <w:noProof/>
              </w:rPr>
              <w:t xml:space="preserve"> Maksuton MTKL:n vertaistukipuhelin vastaa numerossa </w:t>
            </w:r>
            <w:r w:rsidR="00EC0E2D" w:rsidRPr="00EC0E2D">
              <w:rPr>
                <w:noProof/>
              </w:rPr>
              <w:t>0800 177599</w:t>
            </w:r>
            <w:r w:rsidR="00EC0E2D">
              <w:rPr>
                <w:noProof/>
              </w:rPr>
              <w:t xml:space="preserve"> arkisin </w:t>
            </w:r>
            <w:r w:rsidR="00BC7130">
              <w:rPr>
                <w:noProof/>
              </w:rPr>
              <w:t>klo 10</w:t>
            </w:r>
            <w:r w:rsidR="00EC0E2D">
              <w:rPr>
                <w:noProof/>
              </w:rPr>
              <w:t xml:space="preserve"> </w:t>
            </w:r>
            <w:r w:rsidR="00BC7130">
              <w:rPr>
                <w:noProof/>
              </w:rPr>
              <w:t>–</w:t>
            </w:r>
            <w:r w:rsidR="00EC0E2D">
              <w:rPr>
                <w:noProof/>
              </w:rPr>
              <w:t xml:space="preserve"> 15</w:t>
            </w:r>
            <w:r w:rsidR="00BC7130">
              <w:rPr>
                <w:noProof/>
              </w:rPr>
              <w:t>.</w:t>
            </w:r>
          </w:p>
          <w:p w14:paraId="1A7D7C2F" w14:textId="524B9342" w:rsidR="00687588" w:rsidRDefault="00517D72" w:rsidP="00517D72">
            <w:pPr>
              <w:rPr>
                <w:noProof/>
              </w:rPr>
            </w:pPr>
            <w:r w:rsidRPr="00517D72">
              <w:rPr>
                <w:noProof/>
              </w:rPr>
              <w:t>Sosiaalise</w:t>
            </w:r>
            <w:r w:rsidR="00BD2DF8">
              <w:rPr>
                <w:noProof/>
              </w:rPr>
              <w:t>ssa</w:t>
            </w:r>
            <w:r w:rsidRPr="00517D72">
              <w:rPr>
                <w:noProof/>
              </w:rPr>
              <w:t xml:space="preserve"> mediassa eri kanavien käyttöä on tehostettu. Käytössä on tällä hetkellä nettisivujen lisäksi Instagram, WhatsApp sekä Facebook. Avoimia ryhmiä on kokoontunut netitse livenä. Suljettujen </w:t>
            </w:r>
            <w:r>
              <w:rPr>
                <w:noProof/>
              </w:rPr>
              <w:t>netti</w:t>
            </w:r>
            <w:r w:rsidRPr="00517D72">
              <w:rPr>
                <w:noProof/>
              </w:rPr>
              <w:t>ryhmien järje</w:t>
            </w:r>
            <w:r>
              <w:rPr>
                <w:noProof/>
              </w:rPr>
              <w:t>stämistä suunnitellaan ja näitä tarjoaa jo nyt esim. Mielenterveyden keskusliitto ”Viiden teen” merkeissä</w:t>
            </w:r>
            <w:r w:rsidR="00687588">
              <w:rPr>
                <w:noProof/>
              </w:rPr>
              <w:t xml:space="preserve"> (lisätietoja MTKL)</w:t>
            </w:r>
            <w:r>
              <w:rPr>
                <w:noProof/>
              </w:rPr>
              <w:t>.</w:t>
            </w:r>
          </w:p>
          <w:p w14:paraId="470D5555" w14:textId="436DB29A" w:rsidR="0022307D" w:rsidRPr="00952EDE" w:rsidRDefault="00952EDE" w:rsidP="00517D72">
            <w:pPr>
              <w:rPr>
                <w:noProof/>
              </w:rPr>
            </w:pPr>
            <w:r w:rsidRPr="00952EDE">
              <w:rPr>
                <w:noProof/>
              </w:rPr>
              <w:t>Mielikistä voit saad</w:t>
            </w:r>
            <w:r w:rsidR="00687588">
              <w:rPr>
                <w:noProof/>
              </w:rPr>
              <w:t>a</w:t>
            </w:r>
            <w:r w:rsidRPr="00952EDE">
              <w:rPr>
                <w:noProof/>
              </w:rPr>
              <w:t xml:space="preserve"> askartelutarvikepussin, arkiliikuntakalenterin ja / tai luontoliikuntakalenterin tai lainata mölkky ja frisbeegolf-välineitä. Sovi aina etukäteen noudosta puhelimitse</w:t>
            </w:r>
            <w:r>
              <w:rPr>
                <w:noProof/>
              </w:rPr>
              <w:t xml:space="preserve">, </w:t>
            </w:r>
            <w:r w:rsidRPr="00952EDE">
              <w:rPr>
                <w:noProof/>
              </w:rPr>
              <w:t>Mielikkiluuri 050 464 8868.</w:t>
            </w:r>
          </w:p>
          <w:p w14:paraId="72EDCF33" w14:textId="6CE04630" w:rsidR="00F47D54" w:rsidRDefault="00F47D54" w:rsidP="00F47D54">
            <w:pPr>
              <w:pStyle w:val="Otsikko1"/>
              <w:rPr>
                <w:noProof/>
              </w:rPr>
            </w:pPr>
            <w:r>
              <w:rPr>
                <w:noProof/>
              </w:rPr>
              <w:t>Puheenjohtajan tervehdys</w:t>
            </w:r>
          </w:p>
          <w:p w14:paraId="7875F4BF" w14:textId="67DB9186" w:rsidR="00F47D54" w:rsidRPr="00F47D54" w:rsidRDefault="00F47D54" w:rsidP="00F47D54">
            <w:pPr>
              <w:rPr>
                <w:rFonts w:asciiTheme="minorHAnsi" w:hAnsiTheme="minorHAnsi"/>
              </w:rPr>
            </w:pPr>
            <w:r>
              <w:t>Tervehdys vaan kaikille MIELIKKI ry:n jäsenille. Nyt on kevät ja luonto puhkeaa jälleen kukkaan. Tänne Lounais-Hämeeseen ei tullut kunnon talvea tänä vuonna ollenkaan. Kovin on ollut poikkeuksellinen kevät, koska maailmanlaajuinen koronavirusepidemia puhkesi. Sitä voisi verrata vuoden 1918 puhjenneeseen punatautiin, jolloin miljoonia ihmisiä kuoli. COVID-19 tauti on yhtä vaarallinen, mutta nykyinen lääketiede on kehittynyt pidemmälle kuin vuosisata sitten. Monet ovat parantuneet taudista, kuten Englannin tai oikeastaan Iso-Britannian Boris Johnson.</w:t>
            </w:r>
          </w:p>
          <w:p w14:paraId="603B37E6" w14:textId="528DC90A" w:rsidR="00F47D54" w:rsidRDefault="00F47D54" w:rsidP="00F47D54">
            <w:r>
              <w:t>Viranomaisten ohjeita on noudatettu myös MIELIKISSÄ, ja toiminta on ollut tauolla maaliskuun puolivälistä asti. Aloitel</w:t>
            </w:r>
            <w:r w:rsidR="00E16D4B">
              <w:t>laa</w:t>
            </w:r>
            <w:r>
              <w:t>n toimintaa taas pikkuhiljaa, kunhan viranomaisten ohjeistusten mukaan se on mahdollista.</w:t>
            </w:r>
          </w:p>
          <w:p w14:paraId="3D4E74AF" w14:textId="3ECBF39A" w:rsidR="0022307D" w:rsidRDefault="00F47D54" w:rsidP="00F47D54">
            <w:r>
              <w:t>Terveisin</w:t>
            </w:r>
            <w:r w:rsidR="0022307D">
              <w:t>:</w:t>
            </w:r>
            <w:r>
              <w:t xml:space="preserve"> puheenjohtaja Tom</w:t>
            </w:r>
            <w:r w:rsidR="005645A4">
              <w:t xml:space="preserve"> </w:t>
            </w:r>
          </w:p>
          <w:p w14:paraId="5E8091E4" w14:textId="3FFBA5CB" w:rsidR="007559BF" w:rsidRDefault="00FC4EEA" w:rsidP="00FC4EEA">
            <w:pPr>
              <w:pStyle w:val="Otsikko1"/>
              <w:rPr>
                <w:noProof/>
              </w:rPr>
            </w:pPr>
            <w:r>
              <w:rPr>
                <w:noProof/>
              </w:rPr>
              <w:t>Lopuksi</w:t>
            </w:r>
          </w:p>
          <w:p w14:paraId="4430CF89" w14:textId="77777777" w:rsidR="0022307D" w:rsidRDefault="007610D8" w:rsidP="00FC4EEA">
            <w:pPr>
              <w:rPr>
                <w:noProof/>
              </w:rPr>
            </w:pPr>
            <w:r>
              <w:rPr>
                <w:noProof/>
              </w:rPr>
              <w:t>Kuten Tomkin kirjoitti, lääketiede kehittyy ja keinot kyllä keksitään. Tässä ratkaisuja odotellessa on hyvä yhdistää voimat ja tiivistää rivit</w:t>
            </w:r>
            <w:r w:rsidR="0022307D">
              <w:rPr>
                <w:noProof/>
              </w:rPr>
              <w:t xml:space="preserve"> (turvallisin etäisyyksin)</w:t>
            </w:r>
            <w:r w:rsidR="00644519">
              <w:rPr>
                <w:noProof/>
              </w:rPr>
              <w:t>.</w:t>
            </w:r>
            <w:r w:rsidR="00FC4EEA">
              <w:rPr>
                <w:noProof/>
              </w:rPr>
              <w:t xml:space="preserve"> Yhdessä tässä ollaan ja samat säännöt ja rajoitteet meitä kaikkia koskevat. </w:t>
            </w:r>
          </w:p>
          <w:p w14:paraId="60C5AFCB" w14:textId="0EE361EF" w:rsidR="00FC4EEA" w:rsidRDefault="00FC4EEA" w:rsidP="00FC4EEA">
            <w:pPr>
              <w:rPr>
                <w:noProof/>
              </w:rPr>
            </w:pPr>
            <w:r>
              <w:rPr>
                <w:noProof/>
              </w:rPr>
              <w:t>Toiveikkaana odotetaan kaiken kääntyvän jälleen sellaiseksi, että ystävän kohtaaminen on turvallista. Siihen asti kirjoitellaan ja soitellaan</w:t>
            </w:r>
            <w:r w:rsidR="00644519">
              <w:rPr>
                <w:noProof/>
              </w:rPr>
              <w:t>. Kyllä nämä siivet kantavat,</w:t>
            </w:r>
          </w:p>
          <w:p w14:paraId="0136BC1C" w14:textId="14FCC1E7" w:rsidR="0022307D" w:rsidRDefault="00FC4EEA" w:rsidP="00FC4EEA">
            <w:pPr>
              <w:rPr>
                <w:noProof/>
              </w:rPr>
            </w:pPr>
            <w:r>
              <w:rPr>
                <w:noProof/>
              </w:rPr>
              <w:t>Meillä on teitä ikävä</w:t>
            </w:r>
            <w:r w:rsidR="0022307D">
              <w:rPr>
                <w:noProof/>
              </w:rPr>
              <w:t>. Voikaa hyvin!</w:t>
            </w:r>
          </w:p>
          <w:p w14:paraId="3FA76F71" w14:textId="3C88ECC4" w:rsidR="00360543" w:rsidRDefault="00360543" w:rsidP="00FC4EEA">
            <w:pPr>
              <w:rPr>
                <w:noProof/>
              </w:rPr>
            </w:pPr>
            <w:r>
              <w:rPr>
                <w:noProof/>
              </w:rPr>
              <w:t>Forssassa 12.5.2020</w:t>
            </w:r>
          </w:p>
          <w:p w14:paraId="1AF5E04E" w14:textId="76EB2D40" w:rsidR="00FC4EEA" w:rsidRDefault="00EC0E2D" w:rsidP="00FC4EEA">
            <w:pPr>
              <w:rPr>
                <w:noProof/>
              </w:rPr>
            </w:pPr>
            <w:r>
              <w:rPr>
                <w:noProof/>
              </w:rPr>
              <w:t>T</w:t>
            </w:r>
            <w:r w:rsidR="0022307D">
              <w:rPr>
                <w:noProof/>
              </w:rPr>
              <w:t xml:space="preserve">erveisin: </w:t>
            </w:r>
            <w:r w:rsidR="00FC4EEA">
              <w:rPr>
                <w:noProof/>
              </w:rPr>
              <w:t>Sanna ja Anne</w:t>
            </w:r>
          </w:p>
          <w:p w14:paraId="5471CB3C" w14:textId="286369FD" w:rsidR="00FC4EEA" w:rsidRPr="00FC4EEA" w:rsidRDefault="00FC4EEA" w:rsidP="00FC4EEA"/>
        </w:tc>
      </w:tr>
      <w:tr w:rsidR="00B6466C" w:rsidRPr="0081370E" w14:paraId="23D499F9" w14:textId="77777777" w:rsidTr="00FC4EEA">
        <w:trPr>
          <w:trHeight w:val="1164"/>
        </w:trPr>
        <w:tc>
          <w:tcPr>
            <w:tcW w:w="2705" w:type="dxa"/>
            <w:gridSpan w:val="2"/>
          </w:tcPr>
          <w:p w14:paraId="7601D3B4" w14:textId="77777777" w:rsidR="00B6466C" w:rsidRPr="0081370E" w:rsidRDefault="00B6466C">
            <w:pPr>
              <w:pStyle w:val="Leipteksti"/>
              <w:kinsoku w:val="0"/>
              <w:overflowPunct w:val="0"/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142" w:type="dxa"/>
            <w:vMerge/>
          </w:tcPr>
          <w:p w14:paraId="3F238817" w14:textId="77777777" w:rsidR="00B6466C" w:rsidRPr="0081370E" w:rsidRDefault="00B6466C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/>
          </w:tcPr>
          <w:p w14:paraId="5128C32E" w14:textId="77777777" w:rsidR="00B6466C" w:rsidRPr="0081370E" w:rsidRDefault="00B6466C" w:rsidP="00222466">
            <w:pPr>
              <w:rPr>
                <w:noProof/>
              </w:rPr>
            </w:pPr>
          </w:p>
        </w:tc>
      </w:tr>
      <w:tr w:rsidR="006D79A8" w:rsidRPr="0081370E" w14:paraId="51217C21" w14:textId="77777777" w:rsidTr="00FC4EEA">
        <w:trPr>
          <w:trHeight w:val="619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14:paraId="2E23AC44" w14:textId="77777777" w:rsidR="006D79A8" w:rsidRPr="0081370E" w:rsidRDefault="006D79A8" w:rsidP="006D79A8">
            <w:pPr>
              <w:pStyle w:val="Tieto"/>
              <w:jc w:val="center"/>
              <w:rPr>
                <w:rStyle w:val="Voimakas"/>
                <w:rFonts w:cs="Calibri"/>
                <w:b w:val="0"/>
                <w:bCs w:val="0"/>
                <w:noProof/>
                <w:color w:val="666666"/>
              </w:rPr>
            </w:pPr>
            <w:r w:rsidRPr="0081370E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24D5DBEF" wp14:editId="3B631925">
                      <wp:extent cx="337185" cy="333375"/>
                      <wp:effectExtent l="0" t="0" r="5715" b="9525"/>
                      <wp:docPr id="21" name="Ryhmä 21" descr="gps-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Puolivapaa piirto: Muoto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Kuva 23" descr="GPS-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69BB6" id="Ryhmä 21" o:spid="_x0000_s1026" alt="gps-kuvake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">
                      <v:shape id="Puolivapaa piirto: Muoto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uva 23" o:spid="_x0000_s1028" type="#_x0000_t75" alt="GPS-kuvake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-kuvak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  <w:vAlign w:val="center"/>
          </w:tcPr>
          <w:p w14:paraId="52D40FA6" w14:textId="77777777" w:rsidR="007610D8" w:rsidRDefault="007610D8" w:rsidP="00380FD1">
            <w:pPr>
              <w:pStyle w:val="Tieto"/>
              <w:rPr>
                <w:b/>
                <w:bCs/>
                <w:noProof/>
                <w:szCs w:val="20"/>
              </w:rPr>
            </w:pPr>
            <w:r w:rsidRPr="007610D8">
              <w:rPr>
                <w:b/>
                <w:bCs/>
                <w:noProof/>
                <w:szCs w:val="20"/>
              </w:rPr>
              <w:t xml:space="preserve">Vapaudenkatu </w:t>
            </w:r>
          </w:p>
          <w:p w14:paraId="135D9EC5" w14:textId="078D4D1D" w:rsidR="007610D8" w:rsidRPr="007610D8" w:rsidRDefault="007610D8" w:rsidP="00380FD1">
            <w:pPr>
              <w:pStyle w:val="Tieto"/>
              <w:rPr>
                <w:b/>
                <w:bCs/>
                <w:noProof/>
                <w:szCs w:val="20"/>
              </w:rPr>
            </w:pPr>
            <w:r w:rsidRPr="007610D8">
              <w:rPr>
                <w:b/>
                <w:bCs/>
                <w:noProof/>
                <w:szCs w:val="20"/>
              </w:rPr>
              <w:t>5 B 18</w:t>
            </w:r>
          </w:p>
          <w:p w14:paraId="3FF7CB51" w14:textId="3502C83D" w:rsidR="007610D8" w:rsidRPr="007610D8" w:rsidRDefault="007610D8" w:rsidP="00380FD1">
            <w:pPr>
              <w:pStyle w:val="Tieto"/>
              <w:rPr>
                <w:b/>
                <w:bCs/>
                <w:noProof/>
                <w:sz w:val="18"/>
                <w:szCs w:val="18"/>
              </w:rPr>
            </w:pPr>
            <w:r w:rsidRPr="007610D8">
              <w:rPr>
                <w:b/>
                <w:bCs/>
                <w:noProof/>
                <w:szCs w:val="20"/>
              </w:rPr>
              <w:t>30100 Forssa</w:t>
            </w:r>
          </w:p>
        </w:tc>
        <w:tc>
          <w:tcPr>
            <w:tcW w:w="142" w:type="dxa"/>
            <w:vMerge/>
          </w:tcPr>
          <w:p w14:paraId="203FC496" w14:textId="77777777" w:rsidR="006D79A8" w:rsidRPr="0081370E" w:rsidRDefault="006D79A8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/>
          </w:tcPr>
          <w:p w14:paraId="49656005" w14:textId="77777777" w:rsidR="006D79A8" w:rsidRPr="0081370E" w:rsidRDefault="006D79A8" w:rsidP="005801E5">
            <w:pPr>
              <w:pStyle w:val="Otsikko1"/>
              <w:rPr>
                <w:noProof/>
              </w:rPr>
            </w:pPr>
          </w:p>
        </w:tc>
      </w:tr>
      <w:tr w:rsidR="00B6466C" w:rsidRPr="0081370E" w14:paraId="7856FC07" w14:textId="77777777" w:rsidTr="00FC4EEA">
        <w:trPr>
          <w:trHeight w:val="183"/>
        </w:trPr>
        <w:tc>
          <w:tcPr>
            <w:tcW w:w="2705" w:type="dxa"/>
            <w:gridSpan w:val="2"/>
            <w:vAlign w:val="center"/>
          </w:tcPr>
          <w:p w14:paraId="0CA3CF70" w14:textId="77777777" w:rsidR="00B6466C" w:rsidRPr="0081370E" w:rsidRDefault="00B6466C" w:rsidP="00222466">
            <w:pPr>
              <w:pStyle w:val="Eivli"/>
              <w:rPr>
                <w:rFonts w:cs="Calibri"/>
                <w:noProof/>
                <w:color w:val="666666"/>
              </w:rPr>
            </w:pPr>
          </w:p>
        </w:tc>
        <w:tc>
          <w:tcPr>
            <w:tcW w:w="142" w:type="dxa"/>
            <w:vMerge/>
          </w:tcPr>
          <w:p w14:paraId="0359C02D" w14:textId="77777777" w:rsidR="00B6466C" w:rsidRPr="0081370E" w:rsidRDefault="00B6466C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/>
          </w:tcPr>
          <w:p w14:paraId="252E3293" w14:textId="77777777" w:rsidR="00B6466C" w:rsidRPr="0081370E" w:rsidRDefault="00B6466C" w:rsidP="005801E5">
            <w:pPr>
              <w:pStyle w:val="Otsikko1"/>
              <w:rPr>
                <w:noProof/>
              </w:rPr>
            </w:pPr>
          </w:p>
        </w:tc>
      </w:tr>
      <w:tr w:rsidR="006D79A8" w:rsidRPr="0081370E" w14:paraId="2E8C279A" w14:textId="77777777" w:rsidTr="00FC4EEA">
        <w:trPr>
          <w:trHeight w:val="624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14:paraId="3C0F9573" w14:textId="77777777" w:rsidR="006D79A8" w:rsidRPr="0081370E" w:rsidRDefault="006D79A8" w:rsidP="006D79A8">
            <w:pPr>
              <w:pStyle w:val="Tieto"/>
              <w:jc w:val="center"/>
              <w:rPr>
                <w:rFonts w:cs="Calibri"/>
                <w:noProof/>
                <w:color w:val="666666"/>
              </w:rPr>
            </w:pPr>
            <w:r w:rsidRPr="0081370E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63C8788E" wp14:editId="7D1F1C6F">
                      <wp:extent cx="337820" cy="337185"/>
                      <wp:effectExtent l="0" t="0" r="5080" b="5715"/>
                      <wp:docPr id="22" name="Ryhmä 22" descr="puhelimen 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Puolivapaa piirto: Muoto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Kuva 28" descr="Puhelimen 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78C05" id="Ryhmä 22" o:spid="_x0000_s1026" alt="puhelimen kuvak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">
                      <v:shape id="Puolivapaa piirto: Muoto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uva 28" o:spid="_x0000_s1028" type="#_x0000_t75" alt="Puhelimen kuvak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uhelimen kuvak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  <w:vAlign w:val="center"/>
          </w:tcPr>
          <w:p w14:paraId="457F188D" w14:textId="77777777" w:rsidR="00212F79" w:rsidRDefault="00212F79" w:rsidP="00380FD1">
            <w:pPr>
              <w:pStyle w:val="Tieto"/>
              <w:rPr>
                <w:noProof/>
              </w:rPr>
            </w:pPr>
          </w:p>
          <w:p w14:paraId="3DB7CB78" w14:textId="77777777" w:rsidR="00212F79" w:rsidRPr="00212F79" w:rsidRDefault="00212F79" w:rsidP="00212F79">
            <w:pPr>
              <w:pStyle w:val="Tieto"/>
              <w:rPr>
                <w:b/>
                <w:bCs/>
                <w:noProof/>
              </w:rPr>
            </w:pPr>
            <w:r w:rsidRPr="00212F79">
              <w:rPr>
                <w:b/>
                <w:bCs/>
                <w:noProof/>
              </w:rPr>
              <w:t xml:space="preserve">Mielikkiluuri </w:t>
            </w:r>
          </w:p>
          <w:p w14:paraId="0E54F224" w14:textId="12466B15" w:rsidR="007559BF" w:rsidRDefault="00212F79" w:rsidP="00212F79">
            <w:pPr>
              <w:pStyle w:val="Tieto"/>
              <w:rPr>
                <w:noProof/>
              </w:rPr>
            </w:pPr>
            <w:r>
              <w:rPr>
                <w:noProof/>
              </w:rPr>
              <w:t xml:space="preserve">050 464 8868 / </w:t>
            </w:r>
            <w:r w:rsidR="0022307D">
              <w:rPr>
                <w:noProof/>
              </w:rPr>
              <w:t xml:space="preserve"> </w:t>
            </w:r>
            <w:r>
              <w:rPr>
                <w:noProof/>
              </w:rPr>
              <w:t>Anne</w:t>
            </w:r>
            <w:r w:rsidR="0022307D">
              <w:rPr>
                <w:noProof/>
              </w:rPr>
              <w:t xml:space="preserve"> Myllyoja</w:t>
            </w:r>
          </w:p>
          <w:p w14:paraId="283E9520" w14:textId="02E78B77" w:rsidR="007559BF" w:rsidRPr="00821E37" w:rsidRDefault="00212F79" w:rsidP="00380FD1">
            <w:pPr>
              <w:pStyle w:val="Tieto"/>
              <w:rPr>
                <w:b/>
                <w:bCs/>
                <w:noProof/>
              </w:rPr>
            </w:pPr>
            <w:r w:rsidRPr="00821E37">
              <w:rPr>
                <w:b/>
                <w:bCs/>
                <w:noProof/>
              </w:rPr>
              <w:t>Puheenjohtaja</w:t>
            </w:r>
          </w:p>
          <w:p w14:paraId="396B4A3F" w14:textId="158D5796" w:rsidR="00212F79" w:rsidRDefault="00212F79" w:rsidP="00380FD1">
            <w:pPr>
              <w:pStyle w:val="Tieto"/>
              <w:rPr>
                <w:noProof/>
              </w:rPr>
            </w:pPr>
            <w:r w:rsidRPr="00212F79">
              <w:rPr>
                <w:noProof/>
              </w:rPr>
              <w:t>040 768 8124</w:t>
            </w:r>
            <w:r>
              <w:rPr>
                <w:noProof/>
              </w:rPr>
              <w:t xml:space="preserve"> / </w:t>
            </w:r>
            <w:r w:rsidR="0022307D">
              <w:rPr>
                <w:noProof/>
              </w:rPr>
              <w:t xml:space="preserve">  </w:t>
            </w:r>
            <w:r>
              <w:rPr>
                <w:noProof/>
              </w:rPr>
              <w:t>Tom</w:t>
            </w:r>
            <w:r w:rsidR="0022307D">
              <w:rPr>
                <w:noProof/>
              </w:rPr>
              <w:t xml:space="preserve"> Jäderholm</w:t>
            </w:r>
          </w:p>
          <w:p w14:paraId="3DCC1463" w14:textId="29BE73D5" w:rsidR="00212F79" w:rsidRPr="00821E37" w:rsidRDefault="00212F79" w:rsidP="00212F79">
            <w:pPr>
              <w:pStyle w:val="Tieto"/>
              <w:rPr>
                <w:b/>
                <w:bCs/>
                <w:noProof/>
              </w:rPr>
            </w:pPr>
            <w:r w:rsidRPr="00821E37">
              <w:rPr>
                <w:b/>
                <w:bCs/>
                <w:noProof/>
              </w:rPr>
              <w:t>Toiminnanjohtaja</w:t>
            </w:r>
          </w:p>
          <w:p w14:paraId="07DE168C" w14:textId="53ABC6CF" w:rsidR="00212F79" w:rsidRDefault="00212F79" w:rsidP="00212F79">
            <w:pPr>
              <w:pStyle w:val="Tieto"/>
              <w:rPr>
                <w:noProof/>
              </w:rPr>
            </w:pPr>
            <w:r>
              <w:rPr>
                <w:noProof/>
              </w:rPr>
              <w:t>050 570 7442 / Sanna</w:t>
            </w:r>
            <w:r w:rsidR="0022307D">
              <w:rPr>
                <w:noProof/>
              </w:rPr>
              <w:t xml:space="preserve"> Karppanen</w:t>
            </w:r>
          </w:p>
          <w:p w14:paraId="3CE52ED3" w14:textId="03EBC4F8" w:rsidR="007559BF" w:rsidRPr="0081370E" w:rsidRDefault="007559BF" w:rsidP="00380FD1">
            <w:pPr>
              <w:pStyle w:val="Tieto"/>
              <w:rPr>
                <w:noProof/>
              </w:rPr>
            </w:pPr>
          </w:p>
        </w:tc>
        <w:tc>
          <w:tcPr>
            <w:tcW w:w="142" w:type="dxa"/>
            <w:vMerge/>
          </w:tcPr>
          <w:p w14:paraId="3F422A85" w14:textId="77777777" w:rsidR="006D79A8" w:rsidRPr="0081370E" w:rsidRDefault="006D79A8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/>
          </w:tcPr>
          <w:p w14:paraId="6866104C" w14:textId="77777777" w:rsidR="006D79A8" w:rsidRPr="0081370E" w:rsidRDefault="006D79A8" w:rsidP="005801E5">
            <w:pPr>
              <w:pStyle w:val="Otsikko1"/>
              <w:rPr>
                <w:noProof/>
              </w:rPr>
            </w:pPr>
          </w:p>
        </w:tc>
      </w:tr>
      <w:tr w:rsidR="00B6466C" w:rsidRPr="0081370E" w14:paraId="333A2A5D" w14:textId="77777777" w:rsidTr="00FC4EEA">
        <w:trPr>
          <w:trHeight w:val="183"/>
        </w:trPr>
        <w:tc>
          <w:tcPr>
            <w:tcW w:w="2705" w:type="dxa"/>
            <w:gridSpan w:val="2"/>
            <w:vAlign w:val="center"/>
          </w:tcPr>
          <w:p w14:paraId="51D7F950" w14:textId="77777777" w:rsidR="00B6466C" w:rsidRPr="0081370E" w:rsidRDefault="00B6466C" w:rsidP="00B6466C">
            <w:pPr>
              <w:pStyle w:val="Eivli"/>
              <w:rPr>
                <w:rFonts w:cs="Calibri"/>
                <w:noProof/>
                <w:color w:val="666666"/>
              </w:rPr>
            </w:pPr>
          </w:p>
        </w:tc>
        <w:tc>
          <w:tcPr>
            <w:tcW w:w="142" w:type="dxa"/>
            <w:vMerge/>
          </w:tcPr>
          <w:p w14:paraId="65845F02" w14:textId="77777777" w:rsidR="00B6466C" w:rsidRPr="0081370E" w:rsidRDefault="00B6466C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/>
          </w:tcPr>
          <w:p w14:paraId="223DAD9D" w14:textId="77777777" w:rsidR="00B6466C" w:rsidRPr="0081370E" w:rsidRDefault="00B6466C" w:rsidP="005801E5">
            <w:pPr>
              <w:pStyle w:val="Otsikko1"/>
              <w:rPr>
                <w:noProof/>
              </w:rPr>
            </w:pPr>
          </w:p>
        </w:tc>
      </w:tr>
      <w:tr w:rsidR="006D79A8" w:rsidRPr="0081370E" w14:paraId="3856CF9E" w14:textId="77777777" w:rsidTr="00FC4EEA">
        <w:trPr>
          <w:trHeight w:val="619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14:paraId="597812D1" w14:textId="77777777" w:rsidR="006D79A8" w:rsidRPr="0081370E" w:rsidRDefault="006D79A8" w:rsidP="006D79A8">
            <w:pPr>
              <w:pStyle w:val="Tieto"/>
              <w:jc w:val="center"/>
              <w:rPr>
                <w:rFonts w:cs="Calibri"/>
                <w:noProof/>
                <w:color w:val="666666"/>
              </w:rPr>
            </w:pPr>
            <w:r w:rsidRPr="0081370E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6BE833EB" wp14:editId="461CAA58">
                      <wp:extent cx="338455" cy="346075"/>
                      <wp:effectExtent l="0" t="0" r="4445" b="0"/>
                      <wp:docPr id="24" name="Ryhmä 24" descr="sähköposti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Puolivapaa piirto: Muoto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Kuva 32" descr="Sähköposti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91B2F5" id="Ryhmä 24" o:spid="_x0000_s1026" alt="sähköpostikuvak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">
                      <v:shape id="Puolivapaa piirto: Muoto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uva 32" o:spid="_x0000_s1028" type="#_x0000_t75" alt="Sähköpostikuvak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Sähköpostikuvak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  <w:vAlign w:val="center"/>
          </w:tcPr>
          <w:p w14:paraId="66BA07DE" w14:textId="77777777" w:rsidR="007559BF" w:rsidRPr="00D61768" w:rsidRDefault="007559BF" w:rsidP="00380FD1">
            <w:pPr>
              <w:pStyle w:val="Tieto"/>
              <w:rPr>
                <w:b/>
                <w:bCs/>
                <w:noProof/>
              </w:rPr>
            </w:pPr>
            <w:r w:rsidRPr="00D61768">
              <w:rPr>
                <w:b/>
                <w:bCs/>
                <w:noProof/>
              </w:rPr>
              <w:t>toiminnanjohtaja@</w:t>
            </w:r>
          </w:p>
          <w:p w14:paraId="6E76BE61" w14:textId="0CF32408" w:rsidR="006D79A8" w:rsidRPr="0081370E" w:rsidRDefault="007559BF" w:rsidP="00380FD1">
            <w:pPr>
              <w:pStyle w:val="Tieto"/>
              <w:rPr>
                <w:noProof/>
              </w:rPr>
            </w:pPr>
            <w:r w:rsidRPr="00D61768">
              <w:rPr>
                <w:b/>
                <w:bCs/>
                <w:noProof/>
              </w:rPr>
              <w:t>mtymielikki.fi</w:t>
            </w:r>
          </w:p>
        </w:tc>
        <w:tc>
          <w:tcPr>
            <w:tcW w:w="142" w:type="dxa"/>
            <w:vMerge/>
          </w:tcPr>
          <w:p w14:paraId="5C728300" w14:textId="77777777" w:rsidR="006D79A8" w:rsidRPr="0081370E" w:rsidRDefault="006D79A8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/>
          </w:tcPr>
          <w:p w14:paraId="30188944" w14:textId="77777777" w:rsidR="006D79A8" w:rsidRPr="0081370E" w:rsidRDefault="006D79A8" w:rsidP="005801E5">
            <w:pPr>
              <w:pStyle w:val="Otsikko1"/>
              <w:rPr>
                <w:noProof/>
              </w:rPr>
            </w:pPr>
          </w:p>
        </w:tc>
      </w:tr>
      <w:tr w:rsidR="00B6466C" w:rsidRPr="0081370E" w14:paraId="523B434A" w14:textId="77777777" w:rsidTr="00FC4EEA">
        <w:trPr>
          <w:trHeight w:val="174"/>
        </w:trPr>
        <w:tc>
          <w:tcPr>
            <w:tcW w:w="2705" w:type="dxa"/>
            <w:gridSpan w:val="2"/>
            <w:vAlign w:val="center"/>
          </w:tcPr>
          <w:p w14:paraId="7567B909" w14:textId="77777777" w:rsidR="00B6466C" w:rsidRPr="0081370E" w:rsidRDefault="00B6466C" w:rsidP="00B6466C">
            <w:pPr>
              <w:pStyle w:val="Eivli"/>
              <w:rPr>
                <w:rFonts w:cs="Calibri"/>
                <w:noProof/>
                <w:color w:val="666666"/>
              </w:rPr>
            </w:pPr>
          </w:p>
        </w:tc>
        <w:tc>
          <w:tcPr>
            <w:tcW w:w="142" w:type="dxa"/>
            <w:vMerge/>
          </w:tcPr>
          <w:p w14:paraId="273289E7" w14:textId="77777777" w:rsidR="00B6466C" w:rsidRPr="0081370E" w:rsidRDefault="00B6466C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/>
          </w:tcPr>
          <w:p w14:paraId="58E131AB" w14:textId="77777777" w:rsidR="00B6466C" w:rsidRPr="0081370E" w:rsidRDefault="00B6466C" w:rsidP="005801E5">
            <w:pPr>
              <w:pStyle w:val="Otsikko1"/>
              <w:rPr>
                <w:noProof/>
              </w:rPr>
            </w:pPr>
          </w:p>
        </w:tc>
      </w:tr>
      <w:tr w:rsidR="006D79A8" w:rsidRPr="0081370E" w14:paraId="5BFA8054" w14:textId="77777777" w:rsidTr="00FC4EEA">
        <w:trPr>
          <w:trHeight w:val="619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14:paraId="46914360" w14:textId="77777777" w:rsidR="006D79A8" w:rsidRPr="0081370E" w:rsidRDefault="006D79A8" w:rsidP="006D79A8">
            <w:pPr>
              <w:pStyle w:val="Tieto"/>
              <w:jc w:val="center"/>
              <w:rPr>
                <w:rFonts w:cs="Calibri"/>
                <w:noProof/>
                <w:color w:val="666666"/>
              </w:rPr>
            </w:pPr>
            <w:r w:rsidRPr="0081370E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54BFC211" wp14:editId="5B84E6AF">
                      <wp:extent cx="338455" cy="346075"/>
                      <wp:effectExtent l="0" t="0" r="4445" b="0"/>
                      <wp:docPr id="23" name="Ryhmä 23" descr="sivusto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Puolivapaa piirto: Muoto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Kuva 36" descr="sivusto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244CA" id="Ryhmä 23" o:spid="_x0000_s1026" alt="sivustokuvak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">
                      <v:shape id="Puolivapaa piirto: Muoto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uva 36" o:spid="_x0000_s1028" type="#_x0000_t75" alt="sivustokuvak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sivustokuvak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  <w:vAlign w:val="center"/>
          </w:tcPr>
          <w:p w14:paraId="604E3D47" w14:textId="626F5871" w:rsidR="007559BF" w:rsidRPr="00D61768" w:rsidRDefault="007559BF" w:rsidP="007559BF">
            <w:pPr>
              <w:pStyle w:val="Tieto"/>
              <w:rPr>
                <w:b/>
                <w:bCs/>
                <w:noProof/>
              </w:rPr>
            </w:pPr>
            <w:r w:rsidRPr="00D61768">
              <w:rPr>
                <w:b/>
                <w:bCs/>
                <w:noProof/>
              </w:rPr>
              <w:t>www.mtymielikki.fi</w:t>
            </w:r>
          </w:p>
          <w:p w14:paraId="4DD29D61" w14:textId="0E7952EE" w:rsidR="00E1272A" w:rsidRPr="00D61768" w:rsidRDefault="007559BF" w:rsidP="007559BF">
            <w:pPr>
              <w:pStyle w:val="Tieto"/>
              <w:rPr>
                <w:b/>
                <w:bCs/>
                <w:noProof/>
              </w:rPr>
            </w:pPr>
            <w:r w:rsidRPr="00D61768">
              <w:rPr>
                <w:b/>
                <w:bCs/>
                <w:noProof/>
              </w:rPr>
              <w:t>FB Mty Mielikki ry</w:t>
            </w:r>
          </w:p>
        </w:tc>
        <w:tc>
          <w:tcPr>
            <w:tcW w:w="142" w:type="dxa"/>
            <w:vMerge/>
          </w:tcPr>
          <w:p w14:paraId="23EC7479" w14:textId="77777777" w:rsidR="006D79A8" w:rsidRPr="0081370E" w:rsidRDefault="006D79A8" w:rsidP="00A14C79">
            <w:pPr>
              <w:pStyle w:val="Tieto"/>
              <w:rPr>
                <w:rFonts w:ascii="Times New Roman" w:hAnsi="Times New Roman"/>
                <w:noProof/>
              </w:rPr>
            </w:pPr>
          </w:p>
        </w:tc>
        <w:tc>
          <w:tcPr>
            <w:tcW w:w="7746" w:type="dxa"/>
            <w:vMerge/>
          </w:tcPr>
          <w:p w14:paraId="413CFE74" w14:textId="77777777" w:rsidR="006D79A8" w:rsidRPr="0081370E" w:rsidRDefault="006D79A8" w:rsidP="005801E5">
            <w:pPr>
              <w:pStyle w:val="Otsikko1"/>
              <w:rPr>
                <w:noProof/>
              </w:rPr>
            </w:pPr>
          </w:p>
        </w:tc>
      </w:tr>
      <w:tr w:rsidR="00B6466C" w:rsidRPr="0081370E" w14:paraId="3531E780" w14:textId="77777777" w:rsidTr="00FC4EEA">
        <w:trPr>
          <w:trHeight w:val="2448"/>
        </w:trPr>
        <w:tc>
          <w:tcPr>
            <w:tcW w:w="2705" w:type="dxa"/>
            <w:gridSpan w:val="2"/>
          </w:tcPr>
          <w:p w14:paraId="6AC133EA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1F8B9FBD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0DE52717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084CA9E1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11766EEA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4D955B1D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145B1585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337A3136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3CA62B4C" w14:textId="77777777" w:rsidR="00E1272A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  <w:p w14:paraId="341A0EB4" w14:textId="18060444" w:rsidR="00E1272A" w:rsidRPr="0081370E" w:rsidRDefault="00E1272A" w:rsidP="00222466">
            <w:pPr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142" w:type="dxa"/>
          </w:tcPr>
          <w:p w14:paraId="66B2D05A" w14:textId="77777777" w:rsidR="00B6466C" w:rsidRPr="0081370E" w:rsidRDefault="00B6466C" w:rsidP="00222466">
            <w:pPr>
              <w:rPr>
                <w:noProof/>
              </w:rPr>
            </w:pPr>
          </w:p>
        </w:tc>
        <w:tc>
          <w:tcPr>
            <w:tcW w:w="7746" w:type="dxa"/>
            <w:vMerge/>
          </w:tcPr>
          <w:p w14:paraId="74EFF90A" w14:textId="77777777" w:rsidR="00B6466C" w:rsidRPr="0081370E" w:rsidRDefault="00B6466C" w:rsidP="00222466">
            <w:pPr>
              <w:rPr>
                <w:noProof/>
              </w:rPr>
            </w:pPr>
          </w:p>
        </w:tc>
      </w:tr>
    </w:tbl>
    <w:p w14:paraId="6B9DFB31" w14:textId="076B70FB" w:rsidR="00EC0E2D" w:rsidRPr="007610D8" w:rsidRDefault="00EC0E2D" w:rsidP="00CB59C0">
      <w:pPr>
        <w:pStyle w:val="Leipteksti"/>
        <w:rPr>
          <w:noProof/>
        </w:rPr>
      </w:pPr>
    </w:p>
    <w:sectPr w:rsidR="00EC0E2D" w:rsidRPr="007610D8" w:rsidSect="0041332D">
      <w:headerReference w:type="default" r:id="rId20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9A84C" w14:textId="77777777" w:rsidR="004369E6" w:rsidRDefault="004369E6" w:rsidP="00590471">
      <w:r>
        <w:separator/>
      </w:r>
    </w:p>
  </w:endnote>
  <w:endnote w:type="continuationSeparator" w:id="0">
    <w:p w14:paraId="79CEB4BF" w14:textId="77777777" w:rsidR="004369E6" w:rsidRDefault="004369E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E3E83" w14:textId="77777777" w:rsidR="004369E6" w:rsidRDefault="004369E6" w:rsidP="00590471">
      <w:r>
        <w:separator/>
      </w:r>
    </w:p>
  </w:footnote>
  <w:footnote w:type="continuationSeparator" w:id="0">
    <w:p w14:paraId="2D2A9E47" w14:textId="77777777" w:rsidR="004369E6" w:rsidRDefault="004369E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A3CE2" w14:textId="77777777" w:rsidR="00590471" w:rsidRPr="007C5ED9" w:rsidRDefault="003F1E95" w:rsidP="00060042">
    <w:pPr>
      <w:pStyle w:val="Leipteksti"/>
    </w:pPr>
    <w:r w:rsidRPr="007C5ED9">
      <w:rPr>
        <w:noProof/>
        <w:lang w:bidi="fi-FI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7BD534F2" wp14:editId="3D5D25F2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Ryhmä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Puolivapaa piirto: Muoto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uolivapaa piirto: Muoto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6602B43" id="Ryhmä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oBSSSxPCDwNFIkmx/KAUhEN&#10;TCQqx/IwOZYHlIpoYCJROZaHybE8lGMJgdULyrE8TI7lAaWS28DkWB7KsYTAq4Ii0eRYHsqxhMDT&#10;QJFociwP5VhC4GmgSDQ5lodyLCGwNFCO5WFyLA/lWELgaaBINDmWh3IsIfA0UCSaHMtDOZYQeBoo&#10;Ek2O5aEcSwg8DRSJJsfyUI4lBI4GT+VYQuBlIBzL0+RYnsqxhMDTQGbnp8mxPJVjCYGngczOT5Nj&#10;eSrHEgJPA1knPk2O5akcSwg8DWSd+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">
              <v:shape id="Puolivapaa piirto: Muoto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7C5ED9">
      <w:rPr>
        <w:noProof/>
        <w:lang w:bidi="fi-FI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857C79" wp14:editId="5104F35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Suorakulmi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350666" id="Suorakulmio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" fillcolor="#9a4168 [2406]" stroked="f">
              <w10:wrap anchorx="page" anchory="page"/>
            </v:rect>
          </w:pict>
        </mc:Fallback>
      </mc:AlternateContent>
    </w:r>
    <w:r w:rsidRPr="007C5ED9">
      <w:rPr>
        <w:noProof/>
        <w:lang w:bidi="fi-F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5F83216" wp14:editId="5DA65BE5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Ryhmä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Puolivapaa piirto: Muoto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Puolivapaa piirto: Muoto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Puolivapaa piirto: Muoto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Puolivapaa piirto: Muoto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Puolivapaa piirto: Muoto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Puolivapaa piirto: Muoto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60EB375" id="Ryhmä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W/v0u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P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grdbcGrgDBZzRaXJh5DfFD&#10;8puXYobCJ6Qe/Q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kOp&#10;JJYnBJ4FikSTY9mhVMQCE4nKsewmx7JDqYgFJhKVY9lNjmVXjiUE1ltQjmU3OZYdSiX3gcmx7Mqx&#10;hMBrgiLR5Fh25VhC4FmgSDQ5ll05lhB4FigSTY5lV44lBJYFyrHsJseyK8cSAs8CRaLJsezKsYTA&#10;s0CRaHIsu3IsIfAsUCSaHMuuHEsIPAsUiSbHsivHEgLHgkM5lhB4BQjHcpgcy6EcSwg8C2R0PkyO&#10;5VCOJQSeBTI6HybHcijHEgLPApknHibHcijHEgLPApknHi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">
              <v:shape id="Puolivapaa piirto: Muoto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7C5ED9">
      <w:rPr>
        <w:noProof/>
        <w:lang w:bidi="fi-F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D4CD4CC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026DEC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F8A366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32D1E6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CA82D2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27268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503370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0E5068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368B72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8FE14EC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8918FA"/>
    <w:multiLevelType w:val="multilevel"/>
    <w:tmpl w:val="04090023"/>
    <w:styleLink w:val="Artikkelios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9F268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26560CD"/>
    <w:multiLevelType w:val="hybridMultilevel"/>
    <w:tmpl w:val="12B28146"/>
    <w:lvl w:ilvl="0" w:tplc="0D20DE5C">
      <w:start w:val="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616C1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5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6D"/>
    <w:rsid w:val="00017464"/>
    <w:rsid w:val="00060042"/>
    <w:rsid w:val="0008685D"/>
    <w:rsid w:val="0009188E"/>
    <w:rsid w:val="00112FD7"/>
    <w:rsid w:val="00143BC2"/>
    <w:rsid w:val="00150ABD"/>
    <w:rsid w:val="001C3270"/>
    <w:rsid w:val="001E58C7"/>
    <w:rsid w:val="00212F79"/>
    <w:rsid w:val="00222466"/>
    <w:rsid w:val="0022307D"/>
    <w:rsid w:val="00223E72"/>
    <w:rsid w:val="002B4549"/>
    <w:rsid w:val="002B6887"/>
    <w:rsid w:val="002C4949"/>
    <w:rsid w:val="00305158"/>
    <w:rsid w:val="00310F17"/>
    <w:rsid w:val="003326CB"/>
    <w:rsid w:val="003508FA"/>
    <w:rsid w:val="003557AE"/>
    <w:rsid w:val="003575B3"/>
    <w:rsid w:val="00360543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369E6"/>
    <w:rsid w:val="00470A61"/>
    <w:rsid w:val="004B7106"/>
    <w:rsid w:val="004B7D65"/>
    <w:rsid w:val="004E158A"/>
    <w:rsid w:val="00517D72"/>
    <w:rsid w:val="005332E1"/>
    <w:rsid w:val="005471D7"/>
    <w:rsid w:val="005645A4"/>
    <w:rsid w:val="00565C77"/>
    <w:rsid w:val="0056708E"/>
    <w:rsid w:val="005801E5"/>
    <w:rsid w:val="00590471"/>
    <w:rsid w:val="005D01FA"/>
    <w:rsid w:val="005D3059"/>
    <w:rsid w:val="0060208B"/>
    <w:rsid w:val="006100BF"/>
    <w:rsid w:val="006205B3"/>
    <w:rsid w:val="00644519"/>
    <w:rsid w:val="0064631F"/>
    <w:rsid w:val="00687588"/>
    <w:rsid w:val="006A6C0F"/>
    <w:rsid w:val="006B5A83"/>
    <w:rsid w:val="006C020C"/>
    <w:rsid w:val="006C6AEE"/>
    <w:rsid w:val="006D79A8"/>
    <w:rsid w:val="007559BF"/>
    <w:rsid w:val="007575B6"/>
    <w:rsid w:val="007610D8"/>
    <w:rsid w:val="007A7136"/>
    <w:rsid w:val="007C5ED9"/>
    <w:rsid w:val="007F5B63"/>
    <w:rsid w:val="00803A0A"/>
    <w:rsid w:val="0081370E"/>
    <w:rsid w:val="00821E37"/>
    <w:rsid w:val="00835F3C"/>
    <w:rsid w:val="00846CB9"/>
    <w:rsid w:val="00877C2D"/>
    <w:rsid w:val="008806DB"/>
    <w:rsid w:val="008A1E6E"/>
    <w:rsid w:val="008B108C"/>
    <w:rsid w:val="008C2CFC"/>
    <w:rsid w:val="009475DC"/>
    <w:rsid w:val="00952EDE"/>
    <w:rsid w:val="00967B93"/>
    <w:rsid w:val="0097747B"/>
    <w:rsid w:val="009914C4"/>
    <w:rsid w:val="00A31B16"/>
    <w:rsid w:val="00A7534D"/>
    <w:rsid w:val="00AA7437"/>
    <w:rsid w:val="00AC2FB4"/>
    <w:rsid w:val="00AD61AA"/>
    <w:rsid w:val="00AE0032"/>
    <w:rsid w:val="00B31BC2"/>
    <w:rsid w:val="00B609B9"/>
    <w:rsid w:val="00B6466C"/>
    <w:rsid w:val="00B86B3E"/>
    <w:rsid w:val="00BC7130"/>
    <w:rsid w:val="00BD2DF8"/>
    <w:rsid w:val="00C14078"/>
    <w:rsid w:val="00C17F0A"/>
    <w:rsid w:val="00CA719B"/>
    <w:rsid w:val="00CB59C0"/>
    <w:rsid w:val="00CC5891"/>
    <w:rsid w:val="00CC737E"/>
    <w:rsid w:val="00CE1E3D"/>
    <w:rsid w:val="00D053FA"/>
    <w:rsid w:val="00D51AA9"/>
    <w:rsid w:val="00D61768"/>
    <w:rsid w:val="00D63585"/>
    <w:rsid w:val="00D94106"/>
    <w:rsid w:val="00E1272A"/>
    <w:rsid w:val="00E16D4B"/>
    <w:rsid w:val="00E26AED"/>
    <w:rsid w:val="00E3436D"/>
    <w:rsid w:val="00E72C58"/>
    <w:rsid w:val="00E73AB8"/>
    <w:rsid w:val="00E90105"/>
    <w:rsid w:val="00E90A60"/>
    <w:rsid w:val="00EC0E2D"/>
    <w:rsid w:val="00ED47F7"/>
    <w:rsid w:val="00EE7E09"/>
    <w:rsid w:val="00F0223C"/>
    <w:rsid w:val="00F0440C"/>
    <w:rsid w:val="00F23DD8"/>
    <w:rsid w:val="00F3235D"/>
    <w:rsid w:val="00F3518D"/>
    <w:rsid w:val="00F37C7C"/>
    <w:rsid w:val="00F40BDF"/>
    <w:rsid w:val="00F47D54"/>
    <w:rsid w:val="00F637CF"/>
    <w:rsid w:val="00F878BD"/>
    <w:rsid w:val="00FC4EEA"/>
    <w:rsid w:val="00FE7401"/>
    <w:rsid w:val="00FE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0A5D2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fi-FI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1"/>
    <w:qFormat/>
    <w:rsid w:val="007C5ED9"/>
    <w:rPr>
      <w:rFonts w:ascii="Calibri" w:hAnsi="Calibr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7C5ED9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rsid w:val="007C5ED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C5ED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C5ED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C5ED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C5ED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C5ED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C5ED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C5ED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semiHidden/>
    <w:qFormat/>
    <w:rsid w:val="007C5ED9"/>
    <w:rPr>
      <w:sz w:val="20"/>
      <w:szCs w:val="20"/>
    </w:rPr>
  </w:style>
  <w:style w:type="character" w:customStyle="1" w:styleId="LeiptekstiChar">
    <w:name w:val="Leipäteksti Char"/>
    <w:basedOn w:val="Kappaleenoletusfontti"/>
    <w:link w:val="Leipteksti"/>
    <w:uiPriority w:val="1"/>
    <w:semiHidden/>
    <w:rsid w:val="007C5ED9"/>
    <w:rPr>
      <w:rFonts w:ascii="Calibri" w:hAnsi="Calibri"/>
      <w:sz w:val="20"/>
      <w:szCs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7C5ED9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Luettelokappale">
    <w:name w:val="List Paragraph"/>
    <w:basedOn w:val="Leipteksti"/>
    <w:uiPriority w:val="1"/>
    <w:semiHidden/>
    <w:qFormat/>
    <w:rsid w:val="007C5ED9"/>
    <w:pPr>
      <w:numPr>
        <w:numId w:val="2"/>
      </w:numPr>
      <w:spacing w:after="120"/>
    </w:pPr>
    <w:rPr>
      <w:szCs w:val="24"/>
    </w:rPr>
  </w:style>
  <w:style w:type="paragraph" w:customStyle="1" w:styleId="Taulukonkappale">
    <w:name w:val="Taulukon kappale"/>
    <w:basedOn w:val="Normaali"/>
    <w:uiPriority w:val="1"/>
    <w:semiHidden/>
    <w:rsid w:val="007C5ED9"/>
    <w:rPr>
      <w:rFonts w:ascii="Times New Roman" w:hAnsi="Times New Roman"/>
      <w:sz w:val="24"/>
      <w:szCs w:val="24"/>
    </w:rPr>
  </w:style>
  <w:style w:type="paragraph" w:styleId="Yltunniste">
    <w:name w:val="header"/>
    <w:basedOn w:val="Normaali"/>
    <w:link w:val="YltunnisteChar"/>
    <w:uiPriority w:val="99"/>
    <w:semiHidden/>
    <w:rsid w:val="007C5ED9"/>
    <w:pPr>
      <w:tabs>
        <w:tab w:val="center" w:pos="4680"/>
        <w:tab w:val="right" w:pos="936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7C5ED9"/>
    <w:rPr>
      <w:rFonts w:ascii="Calibri" w:hAnsi="Calibri"/>
    </w:rPr>
  </w:style>
  <w:style w:type="paragraph" w:styleId="Alatunniste">
    <w:name w:val="footer"/>
    <w:basedOn w:val="Normaali"/>
    <w:link w:val="AlatunnisteChar"/>
    <w:uiPriority w:val="99"/>
    <w:semiHidden/>
    <w:rsid w:val="007C5ED9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7C5ED9"/>
    <w:rPr>
      <w:rFonts w:ascii="Calibri" w:hAnsi="Calibri"/>
    </w:rPr>
  </w:style>
  <w:style w:type="table" w:styleId="TaulukkoRuudukko">
    <w:name w:val="Table Grid"/>
    <w:basedOn w:val="Normaalitaulukko"/>
    <w:uiPriority w:val="39"/>
    <w:rsid w:val="007C5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tsikko">
    <w:name w:val="Title"/>
    <w:basedOn w:val="Normaali"/>
    <w:next w:val="Normaali"/>
    <w:link w:val="OtsikkoChar"/>
    <w:uiPriority w:val="10"/>
    <w:qFormat/>
    <w:rsid w:val="007C5ED9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OtsikkoChar">
    <w:name w:val="Otsikko Char"/>
    <w:basedOn w:val="Kappaleenoletusfontti"/>
    <w:link w:val="Otsikko"/>
    <w:uiPriority w:val="10"/>
    <w:rsid w:val="007C5ED9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Tieto">
    <w:name w:val="Tieto"/>
    <w:basedOn w:val="Normaali"/>
    <w:uiPriority w:val="1"/>
    <w:qFormat/>
    <w:rsid w:val="007C5ED9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Pivmrt">
    <w:name w:val="Päivämäärät"/>
    <w:basedOn w:val="Leipteksti"/>
    <w:uiPriority w:val="1"/>
    <w:semiHidden/>
    <w:qFormat/>
    <w:rsid w:val="007C5ED9"/>
    <w:pPr>
      <w:kinsoku w:val="0"/>
      <w:overflowPunct w:val="0"/>
    </w:pPr>
    <w:rPr>
      <w:b/>
      <w:color w:val="000000" w:themeColor="text1"/>
      <w:sz w:val="18"/>
    </w:rPr>
  </w:style>
  <w:style w:type="character" w:styleId="Voimakas">
    <w:name w:val="Strong"/>
    <w:basedOn w:val="Kappaleenoletusfontti"/>
    <w:uiPriority w:val="22"/>
    <w:semiHidden/>
    <w:qFormat/>
    <w:rsid w:val="007C5ED9"/>
    <w:rPr>
      <w:rFonts w:ascii="Calibri" w:hAnsi="Calibri"/>
      <w:b/>
      <w:bCs/>
      <w:color w:val="B2606E" w:themeColor="accent4"/>
    </w:rPr>
  </w:style>
  <w:style w:type="character" w:styleId="Paikkamerkkiteksti">
    <w:name w:val="Placeholder Text"/>
    <w:basedOn w:val="Kappaleenoletusfontti"/>
    <w:uiPriority w:val="99"/>
    <w:semiHidden/>
    <w:rsid w:val="007C5ED9"/>
    <w:rPr>
      <w:rFonts w:ascii="Calibri" w:hAnsi="Calibri"/>
      <w:color w:val="808080"/>
    </w:rPr>
  </w:style>
  <w:style w:type="paragraph" w:styleId="Pivmr">
    <w:name w:val="Date"/>
    <w:basedOn w:val="Normaali"/>
    <w:next w:val="Normaali"/>
    <w:link w:val="PivmrChar"/>
    <w:uiPriority w:val="99"/>
    <w:semiHidden/>
    <w:rsid w:val="007C5ED9"/>
  </w:style>
  <w:style w:type="character" w:customStyle="1" w:styleId="PivmrChar">
    <w:name w:val="Päivämäärä Char"/>
    <w:basedOn w:val="Kappaleenoletusfontti"/>
    <w:link w:val="Pivmr"/>
    <w:uiPriority w:val="99"/>
    <w:semiHidden/>
    <w:rsid w:val="007C5ED9"/>
    <w:rPr>
      <w:rFonts w:ascii="Calibri" w:hAnsi="Calibri"/>
    </w:rPr>
  </w:style>
  <w:style w:type="paragraph" w:styleId="Eivli">
    <w:name w:val="No Spacing"/>
    <w:uiPriority w:val="1"/>
    <w:semiHidden/>
    <w:rsid w:val="007C5ED9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Lopetus">
    <w:name w:val="Closing"/>
    <w:basedOn w:val="Normaali"/>
    <w:link w:val="LopetusChar"/>
    <w:uiPriority w:val="99"/>
    <w:rsid w:val="007C5ED9"/>
    <w:pPr>
      <w:spacing w:before="480" w:after="0"/>
    </w:pPr>
  </w:style>
  <w:style w:type="character" w:customStyle="1" w:styleId="LopetusChar">
    <w:name w:val="Lopetus Char"/>
    <w:basedOn w:val="Kappaleenoletusfontti"/>
    <w:link w:val="Lopetus"/>
    <w:uiPriority w:val="99"/>
    <w:rsid w:val="007C5ED9"/>
    <w:rPr>
      <w:rFonts w:ascii="Calibri" w:hAnsi="Calibri"/>
    </w:rPr>
  </w:style>
  <w:style w:type="paragraph" w:customStyle="1" w:styleId="Osoite">
    <w:name w:val="Osoite"/>
    <w:basedOn w:val="Normaali"/>
    <w:next w:val="Normaali"/>
    <w:link w:val="Osoitteenmerkki"/>
    <w:uiPriority w:val="1"/>
    <w:qFormat/>
    <w:rsid w:val="007C5ED9"/>
    <w:pPr>
      <w:spacing w:after="0"/>
    </w:pPr>
  </w:style>
  <w:style w:type="character" w:customStyle="1" w:styleId="Osoitteenmerkki">
    <w:name w:val="Osoitteen merkki"/>
    <w:basedOn w:val="Kappaleenoletusfontti"/>
    <w:link w:val="Osoite"/>
    <w:uiPriority w:val="1"/>
    <w:rsid w:val="007C5ED9"/>
    <w:rPr>
      <w:rFonts w:ascii="Calibri" w:hAnsi="Calibri"/>
    </w:rPr>
  </w:style>
  <w:style w:type="numbering" w:styleId="111111">
    <w:name w:val="Outline List 2"/>
    <w:basedOn w:val="Eiluetteloa"/>
    <w:uiPriority w:val="99"/>
    <w:semiHidden/>
    <w:unhideWhenUsed/>
    <w:rsid w:val="007C5ED9"/>
    <w:pPr>
      <w:numPr>
        <w:numId w:val="3"/>
      </w:numPr>
    </w:pPr>
  </w:style>
  <w:style w:type="numbering" w:styleId="1ai">
    <w:name w:val="Outline List 1"/>
    <w:basedOn w:val="Eiluetteloa"/>
    <w:uiPriority w:val="99"/>
    <w:semiHidden/>
    <w:unhideWhenUsed/>
    <w:rsid w:val="007C5ED9"/>
    <w:pPr>
      <w:numPr>
        <w:numId w:val="4"/>
      </w:numPr>
    </w:pPr>
  </w:style>
  <w:style w:type="character" w:customStyle="1" w:styleId="Otsikko2Char">
    <w:name w:val="Otsikko 2 Char"/>
    <w:basedOn w:val="Kappaleenoletusfontti"/>
    <w:link w:val="Otsikko2"/>
    <w:uiPriority w:val="9"/>
    <w:semiHidden/>
    <w:rsid w:val="007C5ED9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C5ED9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7C5ED9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C5ED9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C5ED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C5ED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C5ED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C5ED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keliosa">
    <w:name w:val="Outline List 3"/>
    <w:basedOn w:val="Eiluetteloa"/>
    <w:uiPriority w:val="99"/>
    <w:semiHidden/>
    <w:unhideWhenUsed/>
    <w:rsid w:val="007C5ED9"/>
    <w:pPr>
      <w:numPr>
        <w:numId w:val="5"/>
      </w:numPr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7C5ED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C5ED9"/>
    <w:rPr>
      <w:rFonts w:ascii="Segoe UI" w:hAnsi="Segoe UI" w:cs="Segoe UI"/>
      <w:sz w:val="18"/>
      <w:szCs w:val="18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7C5ED9"/>
  </w:style>
  <w:style w:type="paragraph" w:styleId="Lohkoteksti">
    <w:name w:val="Block Text"/>
    <w:basedOn w:val="Normaali"/>
    <w:uiPriority w:val="99"/>
    <w:semiHidden/>
    <w:unhideWhenUsed/>
    <w:rsid w:val="007C5ED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7C5ED9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7C5ED9"/>
    <w:rPr>
      <w:rFonts w:ascii="Calibri" w:hAnsi="Calibri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7C5ED9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7C5ED9"/>
    <w:rPr>
      <w:rFonts w:ascii="Calibri" w:hAnsi="Calibri"/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7C5ED9"/>
    <w:pPr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7C5ED9"/>
    <w:rPr>
      <w:rFonts w:ascii="Calibri" w:hAnsi="Calibri"/>
      <w:sz w:val="20"/>
      <w:szCs w:val="20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7C5ED9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7C5ED9"/>
    <w:rPr>
      <w:rFonts w:ascii="Calibri" w:hAnsi="Calibri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7C5ED9"/>
    <w:pPr>
      <w:spacing w:after="22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7C5ED9"/>
    <w:rPr>
      <w:rFonts w:ascii="Calibri" w:hAnsi="Calibri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7C5ED9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7C5ED9"/>
    <w:rPr>
      <w:rFonts w:ascii="Calibri" w:hAnsi="Calibri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7C5ED9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7C5ED9"/>
    <w:rPr>
      <w:rFonts w:ascii="Calibri" w:hAnsi="Calibri"/>
      <w:sz w:val="16"/>
      <w:szCs w:val="16"/>
    </w:rPr>
  </w:style>
  <w:style w:type="character" w:styleId="Kirjannimike">
    <w:name w:val="Book Title"/>
    <w:basedOn w:val="Kappaleenoletusfontti"/>
    <w:uiPriority w:val="33"/>
    <w:semiHidden/>
    <w:rsid w:val="007C5ED9"/>
    <w:rPr>
      <w:rFonts w:ascii="Calibri" w:hAnsi="Calibri"/>
      <w:b/>
      <w:bCs/>
      <w:i/>
      <w:iCs/>
      <w:spacing w:val="5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7C5ED9"/>
    <w:pPr>
      <w:spacing w:after="200"/>
    </w:pPr>
    <w:rPr>
      <w:i/>
      <w:iCs/>
      <w:color w:val="44546A" w:themeColor="text2"/>
      <w:sz w:val="18"/>
      <w:szCs w:val="18"/>
    </w:rPr>
  </w:style>
  <w:style w:type="table" w:styleId="Vriksruudukko">
    <w:name w:val="Colorful Grid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7C5ED9"/>
    <w:rPr>
      <w:rFonts w:ascii="Calibri" w:hAnsi="Calibri"/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7C5ED9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7C5ED9"/>
    <w:rPr>
      <w:rFonts w:ascii="Calibri" w:hAnsi="Calibri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7C5ED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7C5ED9"/>
    <w:rPr>
      <w:rFonts w:ascii="Calibri" w:hAnsi="Calibri"/>
      <w:b/>
      <w:bCs/>
      <w:sz w:val="20"/>
      <w:szCs w:val="20"/>
    </w:rPr>
  </w:style>
  <w:style w:type="table" w:styleId="Tummaluettelo">
    <w:name w:val="Dark List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7C5ED9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7C5ED9"/>
    <w:rPr>
      <w:rFonts w:ascii="Segoe UI" w:hAnsi="Segoe UI" w:cs="Segoe UI"/>
      <w:sz w:val="16"/>
      <w:szCs w:val="16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7C5ED9"/>
    <w:pPr>
      <w:spacing w:after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7C5ED9"/>
    <w:rPr>
      <w:rFonts w:ascii="Calibri" w:hAnsi="Calibri"/>
    </w:rPr>
  </w:style>
  <w:style w:type="character" w:styleId="Korostus">
    <w:name w:val="Emphasis"/>
    <w:basedOn w:val="Kappaleenoletusfontti"/>
    <w:uiPriority w:val="20"/>
    <w:semiHidden/>
    <w:rsid w:val="007C5ED9"/>
    <w:rPr>
      <w:rFonts w:ascii="Calibri" w:hAnsi="Calibri"/>
      <w:i/>
      <w:iCs/>
    </w:rPr>
  </w:style>
  <w:style w:type="character" w:styleId="Loppuviitteenviite">
    <w:name w:val="endnote reference"/>
    <w:basedOn w:val="Kappaleenoletusfontti"/>
    <w:uiPriority w:val="99"/>
    <w:semiHidden/>
    <w:unhideWhenUsed/>
    <w:rsid w:val="007C5ED9"/>
    <w:rPr>
      <w:rFonts w:ascii="Calibri" w:hAnsi="Calibri"/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7C5ED9"/>
    <w:pPr>
      <w:spacing w:after="0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7C5ED9"/>
    <w:rPr>
      <w:rFonts w:ascii="Calibri" w:hAnsi="Calibri"/>
      <w:sz w:val="20"/>
      <w:szCs w:val="20"/>
    </w:rPr>
  </w:style>
  <w:style w:type="paragraph" w:styleId="Kirjekuorenosoite">
    <w:name w:val="envelope address"/>
    <w:basedOn w:val="Normaali"/>
    <w:uiPriority w:val="99"/>
    <w:semiHidden/>
    <w:unhideWhenUsed/>
    <w:rsid w:val="007C5ED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7C5ED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7C5ED9"/>
    <w:rPr>
      <w:rFonts w:ascii="Calibri" w:hAnsi="Calibri"/>
      <w:color w:val="731F1C" w:themeColor="followedHyperlink"/>
      <w:u w:val="single"/>
    </w:rPr>
  </w:style>
  <w:style w:type="character" w:styleId="Alaviitteenviite">
    <w:name w:val="footnote reference"/>
    <w:basedOn w:val="Kappaleenoletusfontti"/>
    <w:uiPriority w:val="99"/>
    <w:semiHidden/>
    <w:unhideWhenUsed/>
    <w:rsid w:val="007C5ED9"/>
    <w:rPr>
      <w:rFonts w:ascii="Calibri" w:hAnsi="Calibri"/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7C5ED9"/>
    <w:pPr>
      <w:spacing w:after="0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7C5ED9"/>
    <w:rPr>
      <w:rFonts w:ascii="Calibri" w:hAnsi="Calibri"/>
      <w:sz w:val="20"/>
      <w:szCs w:val="20"/>
    </w:rPr>
  </w:style>
  <w:style w:type="table" w:styleId="Vaalearuudukkotaulukko1">
    <w:name w:val="Grid Table 1 Light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ihetunniste">
    <w:name w:val="Hashtag"/>
    <w:basedOn w:val="Kappaleenoletusfontti"/>
    <w:uiPriority w:val="99"/>
    <w:semiHidden/>
    <w:unhideWhenUsed/>
    <w:rsid w:val="007C5ED9"/>
    <w:rPr>
      <w:rFonts w:ascii="Calibri" w:hAnsi="Calibri"/>
      <w:color w:val="2B579A"/>
      <w:shd w:val="clear" w:color="auto" w:fill="E1DFDD"/>
    </w:rPr>
  </w:style>
  <w:style w:type="character" w:styleId="HTML-akronyymi">
    <w:name w:val="HTML Acronym"/>
    <w:basedOn w:val="Kappaleenoletusfontti"/>
    <w:uiPriority w:val="99"/>
    <w:semiHidden/>
    <w:unhideWhenUsed/>
    <w:rsid w:val="007C5ED9"/>
    <w:rPr>
      <w:rFonts w:ascii="Calibri" w:hAnsi="Calibri"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7C5ED9"/>
    <w:pPr>
      <w:spacing w:after="0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7C5ED9"/>
    <w:rPr>
      <w:rFonts w:ascii="Calibri" w:hAnsi="Calibri"/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7C5ED9"/>
    <w:rPr>
      <w:rFonts w:ascii="Calibri" w:hAnsi="Calibri"/>
      <w:i/>
      <w:iCs/>
    </w:rPr>
  </w:style>
  <w:style w:type="character" w:styleId="HTML-koodi">
    <w:name w:val="HTML Code"/>
    <w:basedOn w:val="Kappaleenoletusfontti"/>
    <w:uiPriority w:val="99"/>
    <w:semiHidden/>
    <w:unhideWhenUsed/>
    <w:rsid w:val="007C5ED9"/>
    <w:rPr>
      <w:rFonts w:ascii="Consolas" w:hAnsi="Consolas"/>
      <w:sz w:val="20"/>
      <w:szCs w:val="20"/>
    </w:rPr>
  </w:style>
  <w:style w:type="character" w:styleId="HTML-mrittely">
    <w:name w:val="HTML Definition"/>
    <w:basedOn w:val="Kappaleenoletusfontti"/>
    <w:uiPriority w:val="99"/>
    <w:semiHidden/>
    <w:unhideWhenUsed/>
    <w:rsid w:val="007C5ED9"/>
    <w:rPr>
      <w:rFonts w:ascii="Calibri" w:hAnsi="Calibri"/>
      <w:i/>
      <w:iCs/>
    </w:rPr>
  </w:style>
  <w:style w:type="character" w:styleId="HTML-nppimist">
    <w:name w:val="HTML Keyboard"/>
    <w:basedOn w:val="Kappaleenoletusfontti"/>
    <w:uiPriority w:val="99"/>
    <w:semiHidden/>
    <w:unhideWhenUsed/>
    <w:rsid w:val="007C5ED9"/>
    <w:rPr>
      <w:rFonts w:ascii="Consolas" w:hAnsi="Consolas" w:cs="Consolas"/>
      <w:sz w:val="20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7C5ED9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7C5ED9"/>
    <w:rPr>
      <w:rFonts w:ascii="Consolas" w:hAnsi="Consolas" w:cs="Consolas"/>
      <w:sz w:val="20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7C5ED9"/>
    <w:rPr>
      <w:rFonts w:ascii="Consolas" w:hAnsi="Consolas" w:cs="Consolas"/>
      <w:sz w:val="24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sid w:val="007C5ED9"/>
    <w:rPr>
      <w:rFonts w:ascii="Consolas" w:hAnsi="Consolas" w:cs="Consolas"/>
      <w:sz w:val="20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7C5ED9"/>
    <w:rPr>
      <w:rFonts w:ascii="Calibri" w:hAnsi="Calibri"/>
      <w:i/>
      <w:iCs/>
    </w:rPr>
  </w:style>
  <w:style w:type="character" w:styleId="Hyperlinkki">
    <w:name w:val="Hyperlink"/>
    <w:basedOn w:val="Kappaleenoletusfontti"/>
    <w:uiPriority w:val="99"/>
    <w:semiHidden/>
    <w:unhideWhenUsed/>
    <w:rsid w:val="007C5ED9"/>
    <w:rPr>
      <w:rFonts w:ascii="Calibri" w:hAnsi="Calibri"/>
      <w:color w:val="BF678E" w:themeColor="hyperlink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7C5ED9"/>
    <w:pPr>
      <w:spacing w:after="0"/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7C5ED9"/>
    <w:pPr>
      <w:spacing w:after="0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7C5ED9"/>
    <w:pPr>
      <w:spacing w:after="0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7C5ED9"/>
    <w:pPr>
      <w:spacing w:after="0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7C5ED9"/>
    <w:pPr>
      <w:spacing w:after="0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7C5ED9"/>
    <w:pPr>
      <w:spacing w:after="0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7C5ED9"/>
    <w:pPr>
      <w:spacing w:after="0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7C5ED9"/>
    <w:pPr>
      <w:spacing w:after="0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7C5ED9"/>
    <w:pPr>
      <w:spacing w:after="0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7C5ED9"/>
    <w:rPr>
      <w:rFonts w:ascii="Corbel" w:eastAsiaTheme="majorEastAsia" w:hAnsi="Corbel" w:cstheme="majorBidi"/>
      <w:b/>
      <w:bCs/>
    </w:rPr>
  </w:style>
  <w:style w:type="character" w:styleId="Voimakaskorostus">
    <w:name w:val="Intense Emphasis"/>
    <w:basedOn w:val="Kappaleenoletusfontti"/>
    <w:uiPriority w:val="21"/>
    <w:semiHidden/>
    <w:rsid w:val="007C5ED9"/>
    <w:rPr>
      <w:rFonts w:ascii="Calibri" w:hAnsi="Calibri"/>
      <w:i/>
      <w:iCs/>
      <w:color w:val="155078" w:themeColor="accent1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rsid w:val="007C5E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7C5ED9"/>
    <w:rPr>
      <w:rFonts w:ascii="Calibri" w:hAnsi="Calibri"/>
      <w:i/>
      <w:iCs/>
      <w:color w:val="155078" w:themeColor="accent1"/>
    </w:rPr>
  </w:style>
  <w:style w:type="character" w:styleId="Erottuvaviittaus">
    <w:name w:val="Intense Reference"/>
    <w:basedOn w:val="Kappaleenoletusfontti"/>
    <w:uiPriority w:val="32"/>
    <w:semiHidden/>
    <w:rsid w:val="007C5ED9"/>
    <w:rPr>
      <w:rFonts w:ascii="Calibri" w:hAnsi="Calibri"/>
      <w:b/>
      <w:bCs/>
      <w:smallCaps/>
      <w:color w:val="155078" w:themeColor="accent1"/>
      <w:spacing w:val="5"/>
    </w:rPr>
  </w:style>
  <w:style w:type="table" w:styleId="Vaalearuudukko">
    <w:name w:val="Light Grid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7C5ED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7C5ED9"/>
    <w:rPr>
      <w:rFonts w:ascii="Calibri" w:hAnsi="Calibri"/>
    </w:rPr>
  </w:style>
  <w:style w:type="paragraph" w:styleId="Luettelo">
    <w:name w:val="List"/>
    <w:basedOn w:val="Normaali"/>
    <w:uiPriority w:val="99"/>
    <w:semiHidden/>
    <w:unhideWhenUsed/>
    <w:rsid w:val="007C5ED9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unhideWhenUsed/>
    <w:rsid w:val="007C5ED9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unhideWhenUsed/>
    <w:rsid w:val="007C5ED9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unhideWhenUsed/>
    <w:rsid w:val="007C5ED9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unhideWhenUsed/>
    <w:rsid w:val="007C5ED9"/>
    <w:pPr>
      <w:ind w:left="1415" w:hanging="283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7C5ED9"/>
    <w:pPr>
      <w:numPr>
        <w:numId w:val="6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7C5ED9"/>
    <w:pPr>
      <w:numPr>
        <w:numId w:val="7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7C5ED9"/>
    <w:pPr>
      <w:numPr>
        <w:numId w:val="8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7C5ED9"/>
    <w:pPr>
      <w:numPr>
        <w:numId w:val="9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7C5ED9"/>
    <w:pPr>
      <w:numPr>
        <w:numId w:val="10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7C5ED9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7C5ED9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7C5ED9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7C5ED9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7C5ED9"/>
    <w:pPr>
      <w:spacing w:after="120"/>
      <w:ind w:left="1415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7C5ED9"/>
    <w:pPr>
      <w:numPr>
        <w:numId w:val="11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7C5ED9"/>
    <w:pPr>
      <w:numPr>
        <w:numId w:val="12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7C5ED9"/>
    <w:pPr>
      <w:numPr>
        <w:numId w:val="13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7C5ED9"/>
    <w:pPr>
      <w:numPr>
        <w:numId w:val="14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7C5ED9"/>
    <w:pPr>
      <w:numPr>
        <w:numId w:val="15"/>
      </w:numPr>
      <w:contextualSpacing/>
    </w:pPr>
  </w:style>
  <w:style w:type="table" w:styleId="Vaalealuettelotaulukko1">
    <w:name w:val="List Table 1 Light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i">
    <w:name w:val="macro"/>
    <w:link w:val="MakrotekstiChar"/>
    <w:uiPriority w:val="99"/>
    <w:semiHidden/>
    <w:unhideWhenUsed/>
    <w:rsid w:val="007C5E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7C5ED9"/>
    <w:rPr>
      <w:rFonts w:ascii="Consolas" w:hAnsi="Consolas" w:cs="Consolas"/>
      <w:sz w:val="20"/>
      <w:szCs w:val="20"/>
    </w:rPr>
  </w:style>
  <w:style w:type="table" w:styleId="Normaaliruudukko1">
    <w:name w:val="Medium Grid 1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aininta">
    <w:name w:val="Mention"/>
    <w:basedOn w:val="Kappaleenoletusfontti"/>
    <w:uiPriority w:val="99"/>
    <w:semiHidden/>
    <w:unhideWhenUsed/>
    <w:rsid w:val="007C5ED9"/>
    <w:rPr>
      <w:rFonts w:ascii="Calibri" w:hAnsi="Calibri"/>
      <w:color w:val="2B579A"/>
      <w:shd w:val="clear" w:color="auto" w:fill="E1DFDD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7C5E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7C5ED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rmaaliWWW">
    <w:name w:val="Normal (Web)"/>
    <w:basedOn w:val="Normaali"/>
    <w:uiPriority w:val="99"/>
    <w:semiHidden/>
    <w:unhideWhenUsed/>
    <w:rsid w:val="007C5ED9"/>
    <w:rPr>
      <w:rFonts w:ascii="Times New Roman" w:hAnsi="Times New Roman"/>
      <w:sz w:val="24"/>
      <w:szCs w:val="24"/>
    </w:rPr>
  </w:style>
  <w:style w:type="paragraph" w:styleId="Vakiosisennys">
    <w:name w:val="Normal Indent"/>
    <w:basedOn w:val="Normaali"/>
    <w:uiPriority w:val="99"/>
    <w:semiHidden/>
    <w:unhideWhenUsed/>
    <w:rsid w:val="007C5ED9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7C5ED9"/>
    <w:pPr>
      <w:spacing w:after="0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7C5ED9"/>
    <w:rPr>
      <w:rFonts w:ascii="Calibri" w:hAnsi="Calibri"/>
    </w:rPr>
  </w:style>
  <w:style w:type="character" w:styleId="Sivunumero">
    <w:name w:val="page number"/>
    <w:basedOn w:val="Kappaleenoletusfontti"/>
    <w:uiPriority w:val="99"/>
    <w:semiHidden/>
    <w:unhideWhenUsed/>
    <w:rsid w:val="007C5ED9"/>
    <w:rPr>
      <w:rFonts w:ascii="Calibri" w:hAnsi="Calibri"/>
    </w:rPr>
  </w:style>
  <w:style w:type="table" w:styleId="Yksinkertainentaulukko1">
    <w:name w:val="Plain Table 1"/>
    <w:basedOn w:val="Normaalitaulukko"/>
    <w:uiPriority w:val="41"/>
    <w:rsid w:val="007C5ED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7C5ED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7C5ED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aintekstin">
    <w:name w:val="Plain Text"/>
    <w:basedOn w:val="Normaali"/>
    <w:link w:val="VaintekstinChar"/>
    <w:uiPriority w:val="99"/>
    <w:semiHidden/>
    <w:unhideWhenUsed/>
    <w:rsid w:val="007C5ED9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7C5ED9"/>
    <w:rPr>
      <w:rFonts w:ascii="Consolas" w:hAnsi="Consolas" w:cs="Consolas"/>
      <w:sz w:val="21"/>
      <w:szCs w:val="21"/>
    </w:rPr>
  </w:style>
  <w:style w:type="paragraph" w:styleId="Lainaus">
    <w:name w:val="Quote"/>
    <w:basedOn w:val="Normaali"/>
    <w:next w:val="Normaali"/>
    <w:link w:val="LainausChar"/>
    <w:uiPriority w:val="29"/>
    <w:semiHidden/>
    <w:rsid w:val="007C5ED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7C5ED9"/>
    <w:rPr>
      <w:rFonts w:ascii="Calibri" w:hAnsi="Calibri"/>
      <w:i/>
      <w:iCs/>
      <w:color w:val="404040" w:themeColor="text1" w:themeTint="BF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7C5ED9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7C5ED9"/>
    <w:rPr>
      <w:rFonts w:ascii="Calibri" w:hAnsi="Calibri"/>
    </w:rPr>
  </w:style>
  <w:style w:type="paragraph" w:styleId="Allekirjoitus">
    <w:name w:val="Signature"/>
    <w:basedOn w:val="Normaali"/>
    <w:link w:val="AllekirjoitusChar"/>
    <w:uiPriority w:val="99"/>
    <w:semiHidden/>
    <w:unhideWhenUsed/>
    <w:rsid w:val="007C5ED9"/>
    <w:pPr>
      <w:spacing w:after="0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7C5ED9"/>
    <w:rPr>
      <w:rFonts w:ascii="Calibri" w:hAnsi="Calibri"/>
    </w:rPr>
  </w:style>
  <w:style w:type="character" w:styleId="lyhyperlinkki">
    <w:name w:val="Smart Hyperlink"/>
    <w:basedOn w:val="Kappaleenoletusfontti"/>
    <w:uiPriority w:val="99"/>
    <w:semiHidden/>
    <w:unhideWhenUsed/>
    <w:rsid w:val="007C5ED9"/>
    <w:rPr>
      <w:rFonts w:ascii="Calibri" w:hAnsi="Calibri"/>
      <w:u w:val="dotted"/>
    </w:rPr>
  </w:style>
  <w:style w:type="paragraph" w:styleId="Alaotsikko">
    <w:name w:val="Subtitle"/>
    <w:basedOn w:val="Normaali"/>
    <w:next w:val="Normaali"/>
    <w:link w:val="AlaotsikkoChar"/>
    <w:uiPriority w:val="11"/>
    <w:semiHidden/>
    <w:rsid w:val="007C5ED9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7C5ED9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Hienovarainenkorostus">
    <w:name w:val="Subtle Emphasis"/>
    <w:basedOn w:val="Kappaleenoletusfontti"/>
    <w:uiPriority w:val="19"/>
    <w:semiHidden/>
    <w:rsid w:val="007C5ED9"/>
    <w:rPr>
      <w:rFonts w:ascii="Calibri" w:hAnsi="Calibri"/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rsid w:val="007C5ED9"/>
    <w:rPr>
      <w:rFonts w:ascii="Calibri" w:hAnsi="Calibri"/>
      <w:smallCaps/>
      <w:color w:val="5A5A5A" w:themeColor="text1" w:themeTint="A5"/>
    </w:rPr>
  </w:style>
  <w:style w:type="table" w:styleId="Taulukko3-ulottvaikutelma1">
    <w:name w:val="Table 3D effects 1"/>
    <w:basedOn w:val="Normaalitaulukko"/>
    <w:uiPriority w:val="99"/>
    <w:semiHidden/>
    <w:unhideWhenUsed/>
    <w:rsid w:val="007C5E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7C5E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7C5E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7C5E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7C5E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7C5E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7C5E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7C5E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7C5E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7C5E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7C5E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7C5E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7C5E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7C5E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7C5E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7C5E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7C5E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7C5E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7C5E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7C5E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7C5E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7C5E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7C5ED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ukkoLuettelo1">
    <w:name w:val="Table List 1"/>
    <w:basedOn w:val="Normaalitaulukko"/>
    <w:uiPriority w:val="99"/>
    <w:semiHidden/>
    <w:unhideWhenUsed/>
    <w:rsid w:val="007C5E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7C5E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7C5E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7C5E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7C5E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7C5E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7C5E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7C5ED9"/>
    <w:pPr>
      <w:spacing w:after="0"/>
      <w:ind w:left="220" w:hanging="22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7C5ED9"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rsid w:val="007C5E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7C5E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7C5E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7C5E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7C5E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7C5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7C5E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7C5E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7C5E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hdeluettelonotsikko">
    <w:name w:val="toa heading"/>
    <w:basedOn w:val="Normaali"/>
    <w:next w:val="Normaali"/>
    <w:uiPriority w:val="99"/>
    <w:semiHidden/>
    <w:unhideWhenUsed/>
    <w:rsid w:val="007C5ED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7C5ED9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7C5ED9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7C5ED9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7C5ED9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7C5ED9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7C5ED9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7C5ED9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7C5ED9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7C5ED9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7C5ED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C5ED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22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na\AppData\Roaming\Microsoft\Templates\Ruususarjan%20saatekirje.dotx" TargetMode="External"/></Relationship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23D573-D8DA-4508-9A8A-F23553178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Ruususarjan saatekirje</Template>
  <TotalTime>0</TotalTime>
  <Pages>3</Pages>
  <Words>607</Words>
  <Characters>4923</Characters>
  <Application>Microsoft Office Word</Application>
  <DocSecurity>0</DocSecurity>
  <Lines>41</Lines>
  <Paragraphs>11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2020-05-12T12:28:00Z</dcterms:created>
  <dcterms:modified xsi:type="dcterms:W3CDTF">2020-05-12T12:28:00Z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